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4A26" w:rsidRPr="00D160DA" w:rsidRDefault="00164A26" w:rsidP="00157688">
      <w:pPr>
        <w:pStyle w:val="NoSpacing"/>
        <w:jc w:val="right"/>
        <w:outlineLvl w:val="0"/>
        <w:rPr>
          <w:i/>
          <w:color w:val="800000"/>
          <w:sz w:val="20"/>
          <w:szCs w:val="20"/>
        </w:rPr>
      </w:pPr>
      <w:r w:rsidRPr="00D160DA">
        <w:rPr>
          <w:i/>
          <w:color w:val="800000"/>
          <w:sz w:val="20"/>
          <w:szCs w:val="20"/>
        </w:rPr>
        <w:t>2018 год</w:t>
      </w:r>
    </w:p>
    <w:p w:rsidR="00164A26" w:rsidRPr="00D160DA" w:rsidRDefault="00164A26" w:rsidP="00157688">
      <w:pPr>
        <w:spacing w:before="120" w:after="120"/>
        <w:jc w:val="center"/>
        <w:rPr>
          <w:b/>
          <w:caps/>
          <w:sz w:val="28"/>
          <w:szCs w:val="28"/>
        </w:rPr>
      </w:pPr>
      <w:r w:rsidRPr="00D160DA">
        <w:rPr>
          <w:b/>
          <w:caps/>
          <w:sz w:val="28"/>
          <w:szCs w:val="28"/>
        </w:rPr>
        <w:t>и</w:t>
      </w:r>
      <w:r w:rsidRPr="00D160DA">
        <w:rPr>
          <w:b/>
          <w:sz w:val="28"/>
          <w:szCs w:val="28"/>
        </w:rPr>
        <w:t xml:space="preserve">тоговый тест по биологии                                      </w:t>
      </w:r>
      <w:r>
        <w:rPr>
          <w:b/>
          <w:sz w:val="28"/>
          <w:szCs w:val="28"/>
        </w:rPr>
        <w:t xml:space="preserve">    </w:t>
      </w:r>
      <w:r w:rsidRPr="00D160DA">
        <w:rPr>
          <w:b/>
          <w:sz w:val="28"/>
          <w:szCs w:val="28"/>
        </w:rPr>
        <w:t xml:space="preserve">                                        7 класс</w:t>
      </w:r>
    </w:p>
    <w:p w:rsidR="00164A26" w:rsidRPr="00D160DA" w:rsidRDefault="00164A26" w:rsidP="005F2CBB">
      <w:pPr>
        <w:spacing w:after="60"/>
        <w:jc w:val="center"/>
        <w:rPr>
          <w:b/>
          <w:sz w:val="28"/>
          <w:szCs w:val="28"/>
          <w:u w:val="single"/>
        </w:rPr>
      </w:pPr>
      <w:r w:rsidRPr="00D160DA">
        <w:rPr>
          <w:b/>
          <w:i/>
          <w:sz w:val="28"/>
          <w:szCs w:val="28"/>
        </w:rPr>
        <w:t xml:space="preserve">Вариант </w:t>
      </w:r>
      <w:r>
        <w:rPr>
          <w:b/>
          <w:i/>
          <w:sz w:val="28"/>
          <w:szCs w:val="28"/>
        </w:rPr>
        <w:t>1</w:t>
      </w:r>
    </w:p>
    <w:p w:rsidR="00164A26" w:rsidRPr="00D160DA" w:rsidRDefault="00164A26" w:rsidP="005F2CBB">
      <w:pPr>
        <w:spacing w:after="120"/>
        <w:rPr>
          <w:i/>
          <w:sz w:val="28"/>
          <w:szCs w:val="28"/>
        </w:rPr>
      </w:pPr>
      <w:r w:rsidRPr="00D160DA">
        <w:rPr>
          <w:b/>
          <w:sz w:val="28"/>
          <w:szCs w:val="28"/>
          <w:u w:val="single"/>
        </w:rPr>
        <w:t>Часть 1</w:t>
      </w:r>
    </w:p>
    <w:p w:rsidR="00164A26" w:rsidRPr="00D160DA" w:rsidRDefault="00164A26" w:rsidP="0015768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both"/>
        <w:rPr>
          <w:b/>
          <w:u w:val="single"/>
        </w:rPr>
      </w:pPr>
      <w:r w:rsidRPr="00D160DA">
        <w:rPr>
          <w:i/>
        </w:rPr>
        <w:t xml:space="preserve">К каждому заданию </w:t>
      </w:r>
      <w:r w:rsidRPr="00D160DA">
        <w:rPr>
          <w:b/>
          <w:i/>
        </w:rPr>
        <w:t>части 1</w:t>
      </w:r>
      <w:r w:rsidRPr="00D160DA">
        <w:rPr>
          <w:i/>
        </w:rPr>
        <w:t xml:space="preserve"> дано четыре ответа. Верный только один. Выберите верный ответ и обведите </w:t>
      </w:r>
      <w:r w:rsidRPr="00D160DA">
        <w:rPr>
          <w:b/>
          <w:i/>
        </w:rPr>
        <w:t>его номер</w:t>
      </w:r>
      <w:r w:rsidRPr="00D160DA">
        <w:rPr>
          <w:i/>
        </w:rPr>
        <w:t xml:space="preserve"> в кружок. Затем в </w:t>
      </w:r>
      <w:r w:rsidRPr="00D160DA">
        <w:rPr>
          <w:b/>
          <w:i/>
        </w:rPr>
        <w:t xml:space="preserve">бланке </w:t>
      </w:r>
      <w:bookmarkStart w:id="0" w:name="_GoBack"/>
      <w:r>
        <w:rPr>
          <w:b/>
          <w:i/>
        </w:rPr>
        <w:t xml:space="preserve">ответов </w:t>
      </w:r>
      <w:bookmarkEnd w:id="0"/>
      <w:r w:rsidRPr="00D160DA">
        <w:rPr>
          <w:b/>
          <w:i/>
        </w:rPr>
        <w:t>№ 1</w:t>
      </w:r>
      <w:r>
        <w:rPr>
          <w:i/>
        </w:rPr>
        <w:t xml:space="preserve"> рядом с номером задания, начиная с первой клеточки,</w:t>
      </w:r>
      <w:r w:rsidRPr="00D160DA">
        <w:rPr>
          <w:i/>
        </w:rPr>
        <w:t xml:space="preserve"> запишите цифру, которая соответствует </w:t>
      </w:r>
      <w:r w:rsidRPr="00D160DA">
        <w:rPr>
          <w:b/>
          <w:i/>
        </w:rPr>
        <w:t>номеру</w:t>
      </w:r>
      <w:r w:rsidRPr="00D160DA">
        <w:rPr>
          <w:i/>
        </w:rPr>
        <w:t xml:space="preserve"> выбранного ответа.</w:t>
      </w:r>
    </w:p>
    <w:p w:rsidR="00164A26" w:rsidRPr="00C5001D" w:rsidRDefault="00164A26" w:rsidP="00157688">
      <w:pPr>
        <w:spacing w:before="120" w:after="60"/>
        <w:jc w:val="both"/>
        <w:outlineLvl w:val="0"/>
      </w:pPr>
      <w:r w:rsidRPr="00C5001D">
        <w:rPr>
          <w:b/>
        </w:rPr>
        <w:t>1.</w:t>
      </w:r>
      <w:r w:rsidRPr="00C5001D">
        <w:t xml:space="preserve"> </w:t>
      </w:r>
      <w:r w:rsidRPr="00C5001D">
        <w:rPr>
          <w:rFonts w:eastAsia="Arial Unicode MS"/>
        </w:rPr>
        <w:t>Растения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157688">
        <w:tc>
          <w:tcPr>
            <w:tcW w:w="2500" w:type="pct"/>
          </w:tcPr>
          <w:p w:rsidR="00164A26" w:rsidRPr="00C5001D" w:rsidRDefault="00164A26" w:rsidP="00481A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</w:pPr>
            <w:r w:rsidRPr="00C5001D">
              <w:t>имеют неограниченный рост</w:t>
            </w:r>
          </w:p>
          <w:p w:rsidR="00164A26" w:rsidRPr="00C5001D" w:rsidRDefault="00164A26" w:rsidP="00481A95">
            <w:pPr>
              <w:numPr>
                <w:ilvl w:val="0"/>
                <w:numId w:val="1"/>
              </w:numPr>
              <w:autoSpaceDE w:val="0"/>
              <w:autoSpaceDN w:val="0"/>
            </w:pPr>
            <w:r w:rsidRPr="00C5001D">
              <w:t>поглощают органические вещества</w:t>
            </w:r>
          </w:p>
        </w:tc>
        <w:tc>
          <w:tcPr>
            <w:tcW w:w="2500" w:type="pct"/>
          </w:tcPr>
          <w:p w:rsidR="00164A26" w:rsidRPr="00C5001D" w:rsidRDefault="00164A26" w:rsidP="00481A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</w:pPr>
            <w:r w:rsidRPr="00C5001D">
              <w:t>состоят из безъядерных клеток</w:t>
            </w:r>
          </w:p>
          <w:p w:rsidR="00164A26" w:rsidRPr="00C5001D" w:rsidRDefault="00164A26" w:rsidP="00481A95">
            <w:pPr>
              <w:numPr>
                <w:ilvl w:val="0"/>
                <w:numId w:val="1"/>
              </w:numPr>
              <w:autoSpaceDE w:val="0"/>
              <w:autoSpaceDN w:val="0"/>
            </w:pPr>
            <w:r w:rsidRPr="00C5001D">
              <w:t>обогащают почву азотом</w:t>
            </w:r>
          </w:p>
        </w:tc>
      </w:tr>
    </w:tbl>
    <w:p w:rsidR="00164A26" w:rsidRPr="00C5001D" w:rsidRDefault="00164A26" w:rsidP="00157688">
      <w:pPr>
        <w:spacing w:before="120" w:after="60"/>
        <w:jc w:val="both"/>
        <w:outlineLvl w:val="0"/>
      </w:pPr>
      <w:r w:rsidRPr="00C5001D">
        <w:rPr>
          <w:b/>
        </w:rPr>
        <w:t>2.</w:t>
      </w:r>
      <w:r w:rsidRPr="00C5001D">
        <w:t xml:space="preserve"> На представленно</w:t>
      </w:r>
      <w:r>
        <w:t xml:space="preserve">й микрофотографии корня арбуза </w:t>
      </w:r>
      <w:r w:rsidRPr="00C5001D">
        <w:t>ячеистыми структурами являются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157688">
        <w:tc>
          <w:tcPr>
            <w:tcW w:w="2500" w:type="pct"/>
            <w:tcBorders>
              <w:right w:val="single" w:sz="4" w:space="0" w:color="auto"/>
            </w:tcBorders>
          </w:tcPr>
          <w:p w:rsidR="00164A26" w:rsidRPr="00C5001D" w:rsidRDefault="00164A2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ядра</w:t>
            </w:r>
          </w:p>
          <w:p w:rsidR="00164A26" w:rsidRPr="00C5001D" w:rsidRDefault="00164A2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хлоропласты</w:t>
            </w:r>
          </w:p>
          <w:p w:rsidR="00164A26" w:rsidRPr="00C5001D" w:rsidRDefault="00164A26" w:rsidP="00481A95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</w:pPr>
            <w:r w:rsidRPr="00C5001D">
              <w:t>клетки</w:t>
            </w:r>
          </w:p>
          <w:p w:rsidR="00164A26" w:rsidRPr="00C5001D" w:rsidRDefault="00164A26" w:rsidP="00481A95">
            <w:pPr>
              <w:numPr>
                <w:ilvl w:val="0"/>
                <w:numId w:val="2"/>
              </w:numPr>
              <w:autoSpaceDE w:val="0"/>
              <w:autoSpaceDN w:val="0"/>
            </w:pPr>
            <w:r w:rsidRPr="00C5001D">
              <w:t>фотосинтезирующие ткани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157688">
            <w:pPr>
              <w:autoSpaceDE w:val="0"/>
              <w:autoSpaceDN w:val="0"/>
              <w:ind w:left="360"/>
            </w:pPr>
            <w:r w:rsidRPr="00C5001D">
              <w:object w:dxaOrig="6096" w:dyaOrig="244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7pt;height:71.25pt" o:ole="">
                  <v:imagedata r:id="rId7" o:title=""/>
                </v:shape>
                <o:OLEObject Type="Embed" ProgID="Paint.Picture" ShapeID="_x0000_i1025" DrawAspect="Content" ObjectID="_1587904601" r:id="rId8"/>
              </w:object>
            </w:r>
          </w:p>
        </w:tc>
      </w:tr>
    </w:tbl>
    <w:p w:rsidR="00164A26" w:rsidRPr="00C5001D" w:rsidRDefault="00164A26" w:rsidP="00157688">
      <w:pPr>
        <w:spacing w:before="120" w:after="60"/>
        <w:jc w:val="both"/>
        <w:outlineLvl w:val="0"/>
      </w:pPr>
      <w:r w:rsidRPr="00C5001D">
        <w:rPr>
          <w:b/>
        </w:rPr>
        <w:t>3</w:t>
      </w:r>
      <w:r w:rsidRPr="007B30A6">
        <w:rPr>
          <w:b/>
        </w:rPr>
        <w:t>.</w:t>
      </w:r>
      <w:r w:rsidRPr="007B30A6">
        <w:t xml:space="preserve"> </w:t>
      </w:r>
      <w:r>
        <w:t xml:space="preserve">Выберите </w:t>
      </w:r>
      <w:r w:rsidRPr="007B30A6">
        <w:t>вариант ответа, в котором</w:t>
      </w:r>
      <w:r w:rsidRPr="00C5001D">
        <w:t xml:space="preserve"> верно указаны составные части побега.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5F2CBB">
        <w:tc>
          <w:tcPr>
            <w:tcW w:w="2500" w:type="pct"/>
            <w:tcBorders>
              <w:right w:val="single" w:sz="4" w:space="0" w:color="auto"/>
            </w:tcBorders>
          </w:tcPr>
          <w:p w:rsidR="00164A26" w:rsidRPr="00C5001D" w:rsidRDefault="00164A2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</w:t>
            </w:r>
          </w:p>
          <w:p w:rsidR="00164A26" w:rsidRPr="00C5001D" w:rsidRDefault="00164A2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2, 3</w:t>
            </w:r>
          </w:p>
          <w:p w:rsidR="00164A26" w:rsidRDefault="00164A2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1, 2, 3</w:t>
            </w:r>
          </w:p>
          <w:p w:rsidR="00164A26" w:rsidRPr="00C5001D" w:rsidRDefault="00164A26" w:rsidP="005F2CBB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jc w:val="both"/>
            </w:pPr>
            <w:r w:rsidRPr="00C5001D">
              <w:t>1, 2, 3, 4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5F2CBB">
            <w:pPr>
              <w:autoSpaceDE w:val="0"/>
              <w:autoSpaceDN w:val="0"/>
              <w:jc w:val="center"/>
            </w:pPr>
            <w:r w:rsidRPr="00905A83">
              <w:rPr>
                <w:noProof/>
              </w:rPr>
              <w:pict>
                <v:shape id="Рисунок 6" o:spid="_x0000_i1026" type="#_x0000_t75" style="width:72.75pt;height:75.75pt;visibility:visible">
                  <v:imagedata r:id="rId9" o:title=""/>
                </v:shape>
              </w:pict>
            </w:r>
          </w:p>
        </w:tc>
      </w:tr>
    </w:tbl>
    <w:p w:rsidR="00164A26" w:rsidRPr="00C5001D" w:rsidRDefault="00164A26" w:rsidP="00157688">
      <w:pPr>
        <w:spacing w:before="120" w:after="60"/>
        <w:jc w:val="both"/>
        <w:outlineLvl w:val="0"/>
      </w:pPr>
      <w:r w:rsidRPr="00C5001D">
        <w:rPr>
          <w:b/>
        </w:rPr>
        <w:t>4.</w:t>
      </w:r>
      <w:r>
        <w:t xml:space="preserve"> Растение, корень которого выполняе</w:t>
      </w:r>
      <w:r w:rsidRPr="00C5001D">
        <w:t>т запасающую функцию, изображено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64A26" w:rsidRPr="00C5001D" w:rsidTr="0065413C"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64A26" w:rsidRPr="00C5001D" w:rsidRDefault="00164A26" w:rsidP="0065413C">
            <w:pPr>
              <w:autoSpaceDE w:val="0"/>
              <w:autoSpaceDN w:val="0"/>
              <w:ind w:left="360"/>
            </w:pPr>
            <w:r w:rsidRPr="00905A83">
              <w:rPr>
                <w:noProof/>
              </w:rPr>
              <w:pict>
                <v:shape id="Рисунок 26" o:spid="_x0000_i1027" type="#_x0000_t75" style="width:70.5pt;height:96.75pt;visibility:visible">
                  <v:imagedata r:id="rId10" o:title=""/>
                </v:shape>
              </w:pi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64A26" w:rsidRPr="00C5001D" w:rsidRDefault="00164A26" w:rsidP="0065413C">
            <w:pPr>
              <w:autoSpaceDE w:val="0"/>
              <w:autoSpaceDN w:val="0"/>
              <w:ind w:left="360"/>
            </w:pPr>
            <w:r w:rsidRPr="00905A83">
              <w:rPr>
                <w:noProof/>
              </w:rPr>
              <w:pict>
                <v:shape id="_x0000_i1028" type="#_x0000_t75" style="width:50.25pt;height:97.5pt;visibility:visible">
                  <v:imagedata r:id="rId11" o:title=""/>
                </v:shape>
              </w:pi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4"/>
              </w:numPr>
              <w:autoSpaceDE w:val="0"/>
              <w:autoSpaceDN w:val="0"/>
            </w:pPr>
          </w:p>
          <w:p w:rsidR="00164A26" w:rsidRPr="00C5001D" w:rsidRDefault="00164A26" w:rsidP="0065413C">
            <w:pPr>
              <w:autoSpaceDE w:val="0"/>
              <w:autoSpaceDN w:val="0"/>
              <w:ind w:left="360"/>
            </w:pPr>
            <w:r>
              <w:pict>
                <v:shape id="_x0000_i1029" type="#_x0000_t75" alt="" style="width:73.5pt;height:96pt">
                  <v:imagedata r:id="rId12" r:href="rId13"/>
                </v:shape>
              </w:pict>
            </w:r>
          </w:p>
        </w:tc>
        <w:tc>
          <w:tcPr>
            <w:tcW w:w="1250" w:type="pct"/>
          </w:tcPr>
          <w:p w:rsidR="00164A26" w:rsidRPr="00C5001D" w:rsidRDefault="00164A26" w:rsidP="00B8766F">
            <w:pPr>
              <w:numPr>
                <w:ilvl w:val="0"/>
                <w:numId w:val="4"/>
              </w:numPr>
              <w:autoSpaceDE w:val="0"/>
              <w:autoSpaceDN w:val="0"/>
            </w:pPr>
            <w:r>
              <w:rPr>
                <w:noProof/>
              </w:rPr>
              <w:pict>
                <v:shape id="_x0000_s1026" type="#_x0000_t75" alt="" style="position:absolute;left:0;text-align:left;margin-left:32.75pt;margin-top:2.5pt;width:67.7pt;height:98.4pt;z-index:251658240;mso-position-horizontal-relative:text;mso-position-vertical-relative:text">
                  <v:imagedata r:id="rId14" o:title="" gain="2.5" blacklevel="-13107f" grayscale="t"/>
                  <w10:wrap type="square"/>
                </v:shape>
              </w:pict>
            </w:r>
          </w:p>
        </w:tc>
      </w:tr>
    </w:tbl>
    <w:p w:rsidR="00164A26" w:rsidRPr="00C5001D" w:rsidRDefault="00164A26" w:rsidP="002103AF">
      <w:pPr>
        <w:spacing w:before="120" w:after="60"/>
        <w:jc w:val="both"/>
        <w:outlineLvl w:val="0"/>
        <w:rPr>
          <w:b/>
        </w:rPr>
      </w:pPr>
      <w:r w:rsidRPr="007B30A6">
        <w:rPr>
          <w:b/>
        </w:rPr>
        <w:t>5.</w:t>
      </w:r>
      <w:r w:rsidRPr="007B30A6">
        <w:t xml:space="preserve"> На рисунке изображены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A97AF1">
        <w:tc>
          <w:tcPr>
            <w:tcW w:w="2500" w:type="pct"/>
            <w:tcBorders>
              <w:right w:val="single" w:sz="4" w:space="0" w:color="auto"/>
            </w:tcBorders>
          </w:tcPr>
          <w:p w:rsidR="00164A26" w:rsidRPr="00C5001D" w:rsidRDefault="00164A2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357" w:hanging="357"/>
              <w:jc w:val="both"/>
              <w:rPr>
                <w:noProof/>
              </w:rPr>
            </w:pPr>
            <w:r w:rsidRPr="00C5001D">
              <w:rPr>
                <w:noProof/>
              </w:rPr>
              <w:t xml:space="preserve">цветки </w:t>
            </w:r>
          </w:p>
          <w:p w:rsidR="00164A26" w:rsidRPr="00C5001D" w:rsidRDefault="00164A2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noProof/>
              </w:rPr>
            </w:pPr>
            <w:r w:rsidRPr="00C5001D">
              <w:rPr>
                <w:noProof/>
              </w:rPr>
              <w:t>плоды</w:t>
            </w:r>
          </w:p>
          <w:p w:rsidR="00164A26" w:rsidRPr="00C5001D" w:rsidRDefault="00164A26" w:rsidP="00481A95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noProof/>
              </w:rPr>
            </w:pPr>
            <w:r w:rsidRPr="00C5001D">
              <w:rPr>
                <w:noProof/>
              </w:rPr>
              <w:t>семена</w:t>
            </w:r>
          </w:p>
          <w:p w:rsidR="00164A26" w:rsidRPr="00C5001D" w:rsidRDefault="00164A26" w:rsidP="00481A95">
            <w:pPr>
              <w:numPr>
                <w:ilvl w:val="0"/>
                <w:numId w:val="5"/>
              </w:numPr>
              <w:autoSpaceDE w:val="0"/>
              <w:autoSpaceDN w:val="0"/>
            </w:pPr>
            <w:r w:rsidRPr="00C5001D">
              <w:rPr>
                <w:noProof/>
              </w:rPr>
              <w:t>почки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A26" w:rsidRPr="00C5001D" w:rsidRDefault="00164A26" w:rsidP="001265B3">
            <w:pPr>
              <w:jc w:val="center"/>
              <w:rPr>
                <w:b/>
              </w:rPr>
            </w:pPr>
            <w:r w:rsidRPr="00872B9E">
              <w:object w:dxaOrig="4590" w:dyaOrig="1950">
                <v:shape id="_x0000_i1030" type="#_x0000_t75" style="width:183.75pt;height:64.5pt" o:ole="">
                  <v:imagedata r:id="rId15" o:title=""/>
                </v:shape>
                <o:OLEObject Type="Embed" ProgID="Paint.Picture" ShapeID="_x0000_i1030" DrawAspect="Content" ObjectID="_1587904602" r:id="rId16"/>
              </w:object>
            </w:r>
          </w:p>
        </w:tc>
      </w:tr>
    </w:tbl>
    <w:p w:rsidR="00164A26" w:rsidRPr="00C5001D" w:rsidRDefault="00164A26" w:rsidP="00130A10">
      <w:pPr>
        <w:spacing w:before="120" w:after="60"/>
        <w:jc w:val="both"/>
        <w:outlineLvl w:val="0"/>
      </w:pPr>
      <w:r w:rsidRPr="00C5001D">
        <w:rPr>
          <w:b/>
        </w:rPr>
        <w:t>6.</w:t>
      </w:r>
      <w:r w:rsidRPr="00C5001D">
        <w:t xml:space="preserve"> </w:t>
      </w:r>
      <w:r>
        <w:t>Частями цветка, участвующими в размножении, являются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2103AF"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чашелистики и лепестки</w:t>
            </w:r>
          </w:p>
          <w:p w:rsidR="00164A26" w:rsidRPr="00C5001D" w:rsidRDefault="00164A2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лепестки и пестик</w:t>
            </w:r>
          </w:p>
        </w:tc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пестик и тычинки</w:t>
            </w:r>
          </w:p>
          <w:p w:rsidR="00164A26" w:rsidRPr="00C5001D" w:rsidRDefault="00164A26" w:rsidP="00481A95">
            <w:pPr>
              <w:numPr>
                <w:ilvl w:val="0"/>
                <w:numId w:val="6"/>
              </w:numPr>
              <w:autoSpaceDE w:val="0"/>
              <w:autoSpaceDN w:val="0"/>
            </w:pPr>
            <w:r w:rsidRPr="00C5001D">
              <w:t>тычинки и нектарники</w:t>
            </w:r>
          </w:p>
        </w:tc>
      </w:tr>
    </w:tbl>
    <w:p w:rsidR="00164A26" w:rsidRPr="00C5001D" w:rsidRDefault="00164A26" w:rsidP="002103AF">
      <w:pPr>
        <w:spacing w:before="120" w:after="60"/>
        <w:jc w:val="both"/>
        <w:outlineLvl w:val="0"/>
      </w:pPr>
      <w:r w:rsidRPr="00C5001D">
        <w:rPr>
          <w:b/>
        </w:rPr>
        <w:t>7.</w:t>
      </w:r>
      <w:r w:rsidRPr="00C5001D">
        <w:t xml:space="preserve"> Только один цветок показан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64A26" w:rsidRPr="00C5001D" w:rsidTr="002103AF"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64A26" w:rsidRPr="00C5001D" w:rsidRDefault="00164A26" w:rsidP="002103AF">
            <w:pPr>
              <w:autoSpaceDE w:val="0"/>
              <w:autoSpaceDN w:val="0"/>
              <w:ind w:left="360"/>
              <w:jc w:val="center"/>
            </w:pPr>
            <w:r w:rsidRPr="00CB4828">
              <w:object w:dxaOrig="2556" w:dyaOrig="2268">
                <v:shape id="_x0000_i1031" type="#_x0000_t75" style="width:75.75pt;height:66pt" o:ole="">
                  <v:imagedata r:id="rId17" o:title=""/>
                </v:shape>
                <o:OLEObject Type="Embed" ProgID="Paint.Picture" ShapeID="_x0000_i1031" DrawAspect="Content" ObjectID="_1587904603" r:id="rId18"/>
              </w:obje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7"/>
              </w:numPr>
              <w:autoSpaceDE w:val="0"/>
              <w:autoSpaceDN w:val="0"/>
            </w:pPr>
            <w:r>
              <w:rPr>
                <w:noProof/>
              </w:rPr>
              <w:pict>
                <v:shape id="_x0000_s1027" type="#_x0000_t75" alt="" style="position:absolute;left:0;text-align:left;margin-left:33.75pt;margin-top:3.3pt;width:59.7pt;height:70.5pt;z-index:251657216;mso-position-horizontal-relative:text;mso-position-vertical-relative:text">
                  <v:imagedata r:id="rId19" o:title="" cropbottom="6069f"/>
                  <w10:wrap type="square"/>
                </v:shape>
              </w:pict>
            </w:r>
          </w:p>
          <w:p w:rsidR="00164A26" w:rsidRPr="00C5001D" w:rsidRDefault="00164A26" w:rsidP="002103AF">
            <w:pPr>
              <w:autoSpaceDE w:val="0"/>
              <w:autoSpaceDN w:val="0"/>
              <w:ind w:left="360"/>
              <w:jc w:val="center"/>
            </w:pPr>
          </w:p>
        </w:tc>
        <w:tc>
          <w:tcPr>
            <w:tcW w:w="1250" w:type="pct"/>
          </w:tcPr>
          <w:p w:rsidR="00164A26" w:rsidRDefault="00164A2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64A26" w:rsidRPr="00C5001D" w:rsidRDefault="00164A26" w:rsidP="00E14D66">
            <w:pPr>
              <w:autoSpaceDE w:val="0"/>
              <w:autoSpaceDN w:val="0"/>
              <w:jc w:val="center"/>
            </w:pPr>
            <w:r w:rsidRPr="00872B9E">
              <w:object w:dxaOrig="3435" w:dyaOrig="2205">
                <v:shape id="_x0000_i1032" type="#_x0000_t75" style="width:94.5pt;height:60.75pt" o:ole="">
                  <v:imagedata r:id="rId20" o:title=""/>
                </v:shape>
                <o:OLEObject Type="Embed" ProgID="Paint.Picture" ShapeID="_x0000_i1032" DrawAspect="Content" ObjectID="_1587904604" r:id="rId21"/>
              </w:object>
            </w:r>
          </w:p>
        </w:tc>
        <w:tc>
          <w:tcPr>
            <w:tcW w:w="1250" w:type="pct"/>
          </w:tcPr>
          <w:p w:rsidR="00164A26" w:rsidRDefault="00164A26" w:rsidP="00481A95">
            <w:pPr>
              <w:numPr>
                <w:ilvl w:val="0"/>
                <w:numId w:val="7"/>
              </w:numPr>
              <w:autoSpaceDE w:val="0"/>
              <w:autoSpaceDN w:val="0"/>
            </w:pPr>
          </w:p>
          <w:p w:rsidR="00164A26" w:rsidRPr="00C5001D" w:rsidRDefault="00164A26" w:rsidP="00C5001D">
            <w:pPr>
              <w:autoSpaceDE w:val="0"/>
              <w:autoSpaceDN w:val="0"/>
              <w:ind w:left="360"/>
            </w:pPr>
            <w:r w:rsidRPr="00872B9E">
              <w:object w:dxaOrig="2535" w:dyaOrig="2640">
                <v:shape id="_x0000_i1033" type="#_x0000_t75" style="width:62.25pt;height:62.25pt" o:ole="">
                  <v:imagedata r:id="rId22" o:title=""/>
                </v:shape>
                <o:OLEObject Type="Embed" ProgID="Paint.Picture" ShapeID="_x0000_i1033" DrawAspect="Content" ObjectID="_1587904605" r:id="rId23"/>
              </w:object>
            </w:r>
          </w:p>
        </w:tc>
      </w:tr>
    </w:tbl>
    <w:p w:rsidR="00164A26" w:rsidRPr="000557E2" w:rsidRDefault="00164A26" w:rsidP="000557E2">
      <w:pPr>
        <w:spacing w:after="60"/>
        <w:jc w:val="both"/>
        <w:outlineLvl w:val="0"/>
        <w:rPr>
          <w:sz w:val="16"/>
          <w:szCs w:val="16"/>
          <w:highlight w:val="yellow"/>
        </w:rPr>
      </w:pPr>
      <w:r w:rsidRPr="007B30A6">
        <w:rPr>
          <w:b/>
        </w:rPr>
        <w:t>8.</w:t>
      </w:r>
      <w:r w:rsidRPr="007B30A6">
        <w:t xml:space="preserve"> В </w:t>
      </w:r>
      <w:r>
        <w:t xml:space="preserve">магазине продукт называется </w:t>
      </w:r>
      <w:r w:rsidRPr="007B30A6">
        <w:t>"</w:t>
      </w:r>
      <w:r>
        <w:t>С</w:t>
      </w:r>
      <w:r w:rsidRPr="007B30A6">
        <w:t xml:space="preserve">емечки </w:t>
      </w:r>
      <w:r w:rsidRPr="004E531F">
        <w:t>подсолнечн</w:t>
      </w:r>
      <w:r>
        <w:t>ика</w:t>
      </w:r>
      <w:r w:rsidRPr="007B30A6">
        <w:t>"</w:t>
      </w:r>
      <w:r>
        <w:t>, но с научной точки зрения внутри пакета</w:t>
      </w:r>
      <w:r w:rsidRPr="007B30A6">
        <w:t xml:space="preserve"> находятся</w:t>
      </w:r>
    </w:p>
    <w:tbl>
      <w:tblPr>
        <w:tblW w:w="0" w:type="auto"/>
        <w:tblLayout w:type="fixed"/>
        <w:tblLook w:val="01E0"/>
      </w:tblPr>
      <w:tblGrid>
        <w:gridCol w:w="5210"/>
        <w:gridCol w:w="5210"/>
      </w:tblGrid>
      <w:tr w:rsidR="00164A26" w:rsidRPr="00C5001D" w:rsidTr="006800C4">
        <w:trPr>
          <w:trHeight w:val="1355"/>
        </w:trPr>
        <w:tc>
          <w:tcPr>
            <w:tcW w:w="5210" w:type="dxa"/>
            <w:tcBorders>
              <w:right w:val="single" w:sz="4" w:space="0" w:color="auto"/>
            </w:tcBorders>
          </w:tcPr>
          <w:p w:rsidR="00164A26" w:rsidRPr="007B30A6" w:rsidRDefault="00164A2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>бутоны</w:t>
            </w:r>
          </w:p>
          <w:p w:rsidR="00164A26" w:rsidRPr="007B30A6" w:rsidRDefault="00164A2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 xml:space="preserve">семена </w:t>
            </w:r>
          </w:p>
          <w:p w:rsidR="00164A26" w:rsidRPr="007B30A6" w:rsidRDefault="00164A2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 xml:space="preserve">плоды </w:t>
            </w:r>
          </w:p>
          <w:p w:rsidR="00164A26" w:rsidRPr="007B30A6" w:rsidRDefault="00164A26" w:rsidP="000557E2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adjustRightInd w:val="0"/>
              <w:jc w:val="both"/>
            </w:pPr>
            <w:r w:rsidRPr="007B30A6">
              <w:t>почки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0557E2">
            <w:pPr>
              <w:autoSpaceDE w:val="0"/>
              <w:autoSpaceDN w:val="0"/>
              <w:jc w:val="center"/>
            </w:pPr>
            <w:r w:rsidRPr="007B30A6">
              <w:object w:dxaOrig="6210" w:dyaOrig="5220">
                <v:shape id="_x0000_i1034" type="#_x0000_t75" style="width:81pt;height:65.25pt" o:ole="">
                  <v:imagedata r:id="rId24" o:title=""/>
                </v:shape>
                <o:OLEObject Type="Embed" ProgID="Paint.Picture" ShapeID="_x0000_i1034" DrawAspect="Content" ObjectID="_1587904606" r:id="rId25"/>
              </w:objec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9.</w:t>
      </w:r>
      <w:r w:rsidRPr="00C5001D">
        <w:t xml:space="preserve"> Семена прорастут в стакане, изображённом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64A26" w:rsidRPr="00C5001D" w:rsidTr="0070031B"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64A26" w:rsidRPr="00C5001D" w:rsidRDefault="00164A26" w:rsidP="003837DC">
            <w:pPr>
              <w:autoSpaceDE w:val="0"/>
              <w:autoSpaceDN w:val="0"/>
              <w:ind w:left="360"/>
            </w:pPr>
            <w:r w:rsidRPr="00905A83">
              <w:pict>
                <v:shape id="_x0000_i1035" type="#_x0000_t75" style="width:72.75pt;height:75pt">
                  <v:imagedata r:id="rId26" o:title=""/>
                </v:shape>
              </w:pi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64A26" w:rsidRPr="00C5001D" w:rsidRDefault="00164A26" w:rsidP="003837DC">
            <w:pPr>
              <w:autoSpaceDE w:val="0"/>
              <w:autoSpaceDN w:val="0"/>
              <w:ind w:left="360"/>
            </w:pPr>
            <w:r w:rsidRPr="00C5001D">
              <w:object w:dxaOrig="1404" w:dyaOrig="1980">
                <v:shape id="_x0000_i1036" type="#_x0000_t75" style="width:82.5pt;height:74.25pt" o:ole="">
                  <v:imagedata r:id="rId27" o:title=""/>
                </v:shape>
                <o:OLEObject Type="Embed" ProgID="Paint.Picture" ShapeID="_x0000_i1036" DrawAspect="Content" ObjectID="_1587904607" r:id="rId28"/>
              </w:obje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64A26" w:rsidRPr="00C5001D" w:rsidRDefault="00164A26" w:rsidP="003837DC">
            <w:pPr>
              <w:autoSpaceDE w:val="0"/>
              <w:autoSpaceDN w:val="0"/>
              <w:ind w:left="360"/>
            </w:pPr>
            <w:r w:rsidRPr="00C5001D">
              <w:object w:dxaOrig="1284" w:dyaOrig="2064">
                <v:shape id="_x0000_i1037" type="#_x0000_t75" style="width:78pt;height:79.5pt" o:ole="">
                  <v:imagedata r:id="rId29" o:title=""/>
                </v:shape>
                <o:OLEObject Type="Embed" ProgID="Paint.Picture" ShapeID="_x0000_i1037" DrawAspect="Content" ObjectID="_1587904608" r:id="rId30"/>
              </w:object>
            </w:r>
          </w:p>
        </w:tc>
        <w:tc>
          <w:tcPr>
            <w:tcW w:w="1250" w:type="pct"/>
          </w:tcPr>
          <w:p w:rsidR="00164A26" w:rsidRPr="00C5001D" w:rsidRDefault="00164A26" w:rsidP="00481A95">
            <w:pPr>
              <w:numPr>
                <w:ilvl w:val="0"/>
                <w:numId w:val="9"/>
              </w:numPr>
              <w:autoSpaceDE w:val="0"/>
              <w:autoSpaceDN w:val="0"/>
            </w:pPr>
          </w:p>
          <w:p w:rsidR="00164A26" w:rsidRPr="00C5001D" w:rsidRDefault="00164A26" w:rsidP="003837DC">
            <w:pPr>
              <w:autoSpaceDE w:val="0"/>
              <w:autoSpaceDN w:val="0"/>
              <w:ind w:left="360"/>
            </w:pPr>
            <w:r w:rsidRPr="00C5001D">
              <w:object w:dxaOrig="1296" w:dyaOrig="1896">
                <v:shape id="_x0000_i1038" type="#_x0000_t75" style="width:73.5pt;height:78.75pt" o:ole="">
                  <v:imagedata r:id="rId31" o:title=""/>
                </v:shape>
                <o:OLEObject Type="Embed" ProgID="Paint.Picture" ShapeID="_x0000_i1038" DrawAspect="Content" ObjectID="_1587904609" r:id="rId32"/>
              </w:objec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10.</w:t>
      </w:r>
      <w:r w:rsidRPr="00C5001D">
        <w:t xml:space="preserve"> </w:t>
      </w:r>
      <w:r w:rsidRPr="00C5001D">
        <w:rPr>
          <w:bCs/>
          <w:color w:val="000000"/>
        </w:rPr>
        <w:t xml:space="preserve">Энергия солнечного света </w:t>
      </w:r>
      <w:r>
        <w:rPr>
          <w:bCs/>
          <w:color w:val="000000"/>
        </w:rPr>
        <w:t>т</w:t>
      </w:r>
      <w:r w:rsidRPr="00F86BC4">
        <w:rPr>
          <w:bCs/>
          <w:color w:val="000000"/>
        </w:rPr>
        <w:t>оматом обыкновенным</w:t>
      </w:r>
      <w:r w:rsidRPr="00C5001D">
        <w:rPr>
          <w:bCs/>
          <w:color w:val="000000"/>
        </w:rPr>
        <w:t xml:space="preserve"> поглощается в процессе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3837DC"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испарения воды</w:t>
            </w:r>
          </w:p>
          <w:p w:rsidR="00164A26" w:rsidRPr="00C5001D" w:rsidRDefault="00164A2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дыхания</w:t>
            </w:r>
          </w:p>
        </w:tc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фотосинтеза</w:t>
            </w:r>
          </w:p>
          <w:p w:rsidR="00164A26" w:rsidRPr="00C5001D" w:rsidRDefault="00164A26" w:rsidP="00481A95">
            <w:pPr>
              <w:numPr>
                <w:ilvl w:val="0"/>
                <w:numId w:val="10"/>
              </w:numPr>
              <w:autoSpaceDE w:val="0"/>
              <w:autoSpaceDN w:val="0"/>
            </w:pPr>
            <w:r w:rsidRPr="00C5001D">
              <w:rPr>
                <w:color w:val="000000"/>
              </w:rPr>
              <w:t>фотосинтеза и дыхания</w: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11.</w:t>
      </w:r>
      <w:r w:rsidRPr="00C5001D">
        <w:t xml:space="preserve"> </w:t>
      </w:r>
      <w:r>
        <w:t>Верны ли следую</w:t>
      </w:r>
      <w:r w:rsidRPr="009B1804">
        <w:t>щие</w:t>
      </w:r>
      <w:r>
        <w:t xml:space="preserve"> </w:t>
      </w:r>
      <w:r w:rsidRPr="009B1804">
        <w:rPr>
          <w:color w:val="000000"/>
        </w:rPr>
        <w:t>утверждения</w:t>
      </w:r>
      <w:r w:rsidRPr="009B1804">
        <w:t>?</w:t>
      </w:r>
    </w:p>
    <w:p w:rsidR="00164A26" w:rsidRPr="00260150" w:rsidRDefault="00164A26" w:rsidP="00977C8B">
      <w:pPr>
        <w:pStyle w:val="NormalWeb"/>
        <w:spacing w:before="60" w:after="60"/>
        <w:ind w:firstLine="360"/>
        <w:rPr>
          <w:i/>
        </w:rPr>
      </w:pPr>
      <w:r w:rsidRPr="00260150">
        <w:rPr>
          <w:b/>
          <w:i/>
        </w:rPr>
        <w:t>А.</w:t>
      </w:r>
      <w:r w:rsidRPr="00260150">
        <w:rPr>
          <w:i/>
        </w:rPr>
        <w:t xml:space="preserve"> При дыхании растениями поглощается кислород.</w:t>
      </w:r>
    </w:p>
    <w:p w:rsidR="00164A26" w:rsidRPr="00260150" w:rsidRDefault="00164A26" w:rsidP="00977C8B">
      <w:pPr>
        <w:spacing w:before="60" w:after="60"/>
        <w:ind w:firstLine="360"/>
        <w:jc w:val="both"/>
        <w:outlineLvl w:val="0"/>
        <w:rPr>
          <w:i/>
        </w:rPr>
      </w:pPr>
      <w:r w:rsidRPr="00260150">
        <w:rPr>
          <w:b/>
          <w:i/>
        </w:rPr>
        <w:t>Б.</w:t>
      </w:r>
      <w:r w:rsidRPr="00260150">
        <w:rPr>
          <w:i/>
        </w:rPr>
        <w:t xml:space="preserve"> Дыхание происходит во всех живых клетках растений.</w:t>
      </w:r>
    </w:p>
    <w:tbl>
      <w:tblPr>
        <w:tblW w:w="5000" w:type="pct"/>
        <w:tblLook w:val="01E0"/>
      </w:tblPr>
      <w:tblGrid>
        <w:gridCol w:w="5208"/>
        <w:gridCol w:w="5213"/>
      </w:tblGrid>
      <w:tr w:rsidR="00164A26" w:rsidRPr="00C5001D" w:rsidTr="00260150">
        <w:tc>
          <w:tcPr>
            <w:tcW w:w="2499" w:type="pct"/>
          </w:tcPr>
          <w:p w:rsidR="00164A26" w:rsidRDefault="00164A2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>верно только А</w:t>
            </w:r>
          </w:p>
          <w:p w:rsidR="00164A26" w:rsidRPr="00C5001D" w:rsidRDefault="00164A2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>верно только Б</w:t>
            </w:r>
          </w:p>
        </w:tc>
        <w:tc>
          <w:tcPr>
            <w:tcW w:w="2501" w:type="pct"/>
          </w:tcPr>
          <w:p w:rsidR="00164A26" w:rsidRDefault="00164A2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 xml:space="preserve">верны оба </w:t>
            </w:r>
            <w:r w:rsidRPr="009B1804">
              <w:rPr>
                <w:color w:val="000000"/>
              </w:rPr>
              <w:t>утверждения</w:t>
            </w:r>
          </w:p>
          <w:p w:rsidR="00164A26" w:rsidRPr="00C5001D" w:rsidRDefault="00164A26" w:rsidP="006548A6">
            <w:pPr>
              <w:numPr>
                <w:ilvl w:val="0"/>
                <w:numId w:val="11"/>
              </w:numPr>
              <w:autoSpaceDE w:val="0"/>
              <w:autoSpaceDN w:val="0"/>
            </w:pPr>
            <w:r w:rsidRPr="00C5001D">
              <w:t xml:space="preserve">оба </w:t>
            </w:r>
            <w:r w:rsidRPr="009B1804">
              <w:rPr>
                <w:color w:val="000000"/>
              </w:rPr>
              <w:t>утверждения</w:t>
            </w:r>
            <w:r w:rsidRPr="00C5001D">
              <w:t xml:space="preserve"> неверны</w: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12.</w:t>
      </w:r>
      <w:r w:rsidRPr="00C5001D">
        <w:t xml:space="preserve"> Испарение воды с листьев берёзы позволяет растению</w:t>
      </w:r>
    </w:p>
    <w:tbl>
      <w:tblPr>
        <w:tblW w:w="5000" w:type="pct"/>
        <w:tblLook w:val="01E0"/>
      </w:tblPr>
      <w:tblGrid>
        <w:gridCol w:w="5329"/>
        <w:gridCol w:w="5092"/>
      </w:tblGrid>
      <w:tr w:rsidR="00164A26" w:rsidRPr="00C5001D" w:rsidTr="00727729">
        <w:tc>
          <w:tcPr>
            <w:tcW w:w="2557" w:type="pct"/>
          </w:tcPr>
          <w:p w:rsidR="00164A26" w:rsidRPr="00C5001D" w:rsidRDefault="00164A26" w:rsidP="00481A95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 xml:space="preserve">использовать энергию солнца </w:t>
            </w:r>
          </w:p>
          <w:p w:rsidR="00164A26" w:rsidRPr="00C5001D" w:rsidRDefault="00164A26" w:rsidP="006D29A2">
            <w:pPr>
              <w:numPr>
                <w:ilvl w:val="0"/>
                <w:numId w:val="12"/>
              </w:numPr>
              <w:autoSpaceDE w:val="0"/>
              <w:autoSpaceDN w:val="0"/>
              <w:ind w:left="357" w:hanging="357"/>
            </w:pPr>
            <w:r>
              <w:t xml:space="preserve">поставлять к листьям </w:t>
            </w:r>
            <w:r w:rsidRPr="00C5001D">
              <w:t>органические вещества</w:t>
            </w:r>
          </w:p>
        </w:tc>
        <w:tc>
          <w:tcPr>
            <w:tcW w:w="2443" w:type="pct"/>
          </w:tcPr>
          <w:p w:rsidR="00164A26" w:rsidRPr="00C5001D" w:rsidRDefault="00164A26" w:rsidP="006D29A2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>ускорять процессы дыхания</w:t>
            </w:r>
          </w:p>
          <w:p w:rsidR="00164A26" w:rsidRPr="00C5001D" w:rsidRDefault="00164A26" w:rsidP="006D29A2">
            <w:pPr>
              <w:numPr>
                <w:ilvl w:val="0"/>
                <w:numId w:val="12"/>
              </w:numPr>
              <w:shd w:val="clear" w:color="auto" w:fill="FFFFFF"/>
              <w:ind w:left="357" w:hanging="357"/>
            </w:pPr>
            <w:r w:rsidRPr="00C5001D">
              <w:t>спасаться от перегрева</w: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13.</w:t>
      </w:r>
      <w:r w:rsidRPr="00C5001D">
        <w:t xml:space="preserve"> </w:t>
      </w:r>
      <w:r w:rsidRPr="00C5001D">
        <w:rPr>
          <w:color w:val="000000"/>
        </w:rPr>
        <w:t>Слоевище имеют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3837DC"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13"/>
              </w:numPr>
            </w:pPr>
            <w:r w:rsidRPr="00C5001D">
              <w:t>многоклеточные водоросли</w:t>
            </w:r>
            <w:r w:rsidRPr="00C5001D">
              <w:rPr>
                <w:color w:val="000000"/>
              </w:rPr>
              <w:t xml:space="preserve"> </w:t>
            </w:r>
          </w:p>
          <w:p w:rsidR="00164A26" w:rsidRPr="00C5001D" w:rsidRDefault="00164A26" w:rsidP="00481A95">
            <w:pPr>
              <w:numPr>
                <w:ilvl w:val="0"/>
                <w:numId w:val="13"/>
              </w:numPr>
              <w:autoSpaceDE w:val="0"/>
              <w:autoSpaceDN w:val="0"/>
            </w:pPr>
            <w:r w:rsidRPr="00C5001D">
              <w:rPr>
                <w:color w:val="000000"/>
              </w:rPr>
              <w:t>листостебельные мхи</w:t>
            </w:r>
          </w:p>
        </w:tc>
        <w:tc>
          <w:tcPr>
            <w:tcW w:w="2500" w:type="pct"/>
          </w:tcPr>
          <w:p w:rsidR="00164A26" w:rsidRPr="00C5001D" w:rsidRDefault="00164A26" w:rsidP="00481A95">
            <w:pPr>
              <w:pStyle w:val="NormalWeb"/>
              <w:numPr>
                <w:ilvl w:val="0"/>
                <w:numId w:val="13"/>
              </w:numPr>
              <w:shd w:val="clear" w:color="auto" w:fill="FFFFFF"/>
              <w:rPr>
                <w:color w:val="000000"/>
              </w:rPr>
            </w:pPr>
            <w:r>
              <w:rPr>
                <w:color w:val="000000"/>
              </w:rPr>
              <w:t>хвощи</w:t>
            </w:r>
          </w:p>
          <w:p w:rsidR="00164A26" w:rsidRPr="00C5001D" w:rsidRDefault="00164A26" w:rsidP="00481A95">
            <w:pPr>
              <w:numPr>
                <w:ilvl w:val="0"/>
                <w:numId w:val="13"/>
              </w:numPr>
              <w:autoSpaceDE w:val="0"/>
              <w:autoSpaceDN w:val="0"/>
            </w:pPr>
            <w:r w:rsidRPr="00C5001D">
              <w:rPr>
                <w:color w:val="000000"/>
              </w:rPr>
              <w:t>папоротники</w:t>
            </w:r>
          </w:p>
        </w:tc>
      </w:tr>
    </w:tbl>
    <w:p w:rsidR="00164A26" w:rsidRPr="00C5001D" w:rsidRDefault="00164A26" w:rsidP="00863A38">
      <w:pPr>
        <w:spacing w:before="200" w:after="60"/>
        <w:jc w:val="both"/>
        <w:outlineLvl w:val="0"/>
        <w:rPr>
          <w:color w:val="000000"/>
        </w:rPr>
      </w:pPr>
      <w:r w:rsidRPr="00C5001D">
        <w:rPr>
          <w:b/>
        </w:rPr>
        <w:t>14.</w:t>
      </w:r>
      <w:r w:rsidRPr="00C5001D">
        <w:t xml:space="preserve"> </w:t>
      </w:r>
      <w:r w:rsidRPr="009B1804">
        <w:rPr>
          <w:color w:val="000000"/>
        </w:rPr>
        <w:t>Верны ли следующие утверждения?</w:t>
      </w:r>
    </w:p>
    <w:p w:rsidR="00164A26" w:rsidRPr="00260150" w:rsidRDefault="00164A26" w:rsidP="00977C8B">
      <w:pPr>
        <w:pStyle w:val="NormalWeb"/>
        <w:shd w:val="clear" w:color="auto" w:fill="FFFFFF"/>
        <w:spacing w:before="60" w:after="60"/>
        <w:ind w:firstLine="360"/>
        <w:rPr>
          <w:i/>
        </w:rPr>
      </w:pPr>
      <w:r w:rsidRPr="00977C8B">
        <w:rPr>
          <w:b/>
          <w:i/>
        </w:rPr>
        <w:t>А.</w:t>
      </w:r>
      <w:r w:rsidRPr="00C5001D">
        <w:t xml:space="preserve"> </w:t>
      </w:r>
      <w:r w:rsidRPr="00260150">
        <w:rPr>
          <w:i/>
        </w:rPr>
        <w:t>Водоросль ламинарию человек использует в пищу.</w:t>
      </w:r>
    </w:p>
    <w:p w:rsidR="00164A26" w:rsidRPr="00260150" w:rsidRDefault="00164A26" w:rsidP="00977C8B">
      <w:pPr>
        <w:spacing w:before="60" w:after="60"/>
        <w:ind w:firstLine="360"/>
        <w:jc w:val="both"/>
        <w:outlineLvl w:val="0"/>
        <w:rPr>
          <w:i/>
        </w:rPr>
      </w:pPr>
      <w:r w:rsidRPr="00260150">
        <w:rPr>
          <w:b/>
          <w:i/>
        </w:rPr>
        <w:t>Б.</w:t>
      </w:r>
      <w:r w:rsidRPr="00260150">
        <w:rPr>
          <w:i/>
        </w:rPr>
        <w:t xml:space="preserve"> Водоросли обит</w:t>
      </w:r>
      <w:r>
        <w:rPr>
          <w:i/>
        </w:rPr>
        <w:t>ают только на дне глубоких водоё</w:t>
      </w:r>
      <w:r w:rsidRPr="00260150">
        <w:rPr>
          <w:i/>
        </w:rPr>
        <w:t>мов.</w:t>
      </w:r>
    </w:p>
    <w:tbl>
      <w:tblPr>
        <w:tblW w:w="5000" w:type="pct"/>
        <w:tblLook w:val="01E0"/>
      </w:tblPr>
      <w:tblGrid>
        <w:gridCol w:w="5208"/>
        <w:gridCol w:w="5213"/>
      </w:tblGrid>
      <w:tr w:rsidR="00164A26" w:rsidRPr="00C5001D" w:rsidTr="00260150">
        <w:tc>
          <w:tcPr>
            <w:tcW w:w="2499" w:type="pct"/>
          </w:tcPr>
          <w:p w:rsidR="00164A26" w:rsidRDefault="00164A2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>верно только А</w:t>
            </w:r>
          </w:p>
          <w:p w:rsidR="00164A26" w:rsidRPr="00C5001D" w:rsidRDefault="00164A2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>верно только Б</w:t>
            </w:r>
          </w:p>
        </w:tc>
        <w:tc>
          <w:tcPr>
            <w:tcW w:w="2501" w:type="pct"/>
          </w:tcPr>
          <w:p w:rsidR="00164A26" w:rsidRDefault="00164A2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 xml:space="preserve">верны оба </w:t>
            </w:r>
            <w:r w:rsidRPr="009B1804">
              <w:rPr>
                <w:color w:val="000000"/>
              </w:rPr>
              <w:t>утверждения</w:t>
            </w:r>
          </w:p>
          <w:p w:rsidR="00164A26" w:rsidRPr="00C5001D" w:rsidRDefault="00164A26" w:rsidP="006548A6">
            <w:pPr>
              <w:numPr>
                <w:ilvl w:val="0"/>
                <w:numId w:val="32"/>
              </w:numPr>
              <w:autoSpaceDE w:val="0"/>
              <w:autoSpaceDN w:val="0"/>
            </w:pPr>
            <w:r w:rsidRPr="00C5001D">
              <w:t xml:space="preserve">оба </w:t>
            </w:r>
            <w:r w:rsidRPr="009B1804">
              <w:rPr>
                <w:color w:val="000000"/>
              </w:rPr>
              <w:t>утверждения</w:t>
            </w:r>
            <w:r w:rsidRPr="00C5001D">
              <w:t xml:space="preserve"> неверны</w:t>
            </w:r>
          </w:p>
        </w:tc>
      </w:tr>
    </w:tbl>
    <w:p w:rsidR="00164A26" w:rsidRPr="006800C4" w:rsidRDefault="00164A26" w:rsidP="00863A38">
      <w:pPr>
        <w:spacing w:before="200" w:after="60"/>
        <w:jc w:val="both"/>
        <w:outlineLvl w:val="0"/>
        <w:rPr>
          <w:b/>
        </w:rPr>
      </w:pPr>
      <w:r w:rsidRPr="006800C4">
        <w:rPr>
          <w:b/>
        </w:rPr>
        <w:t xml:space="preserve">15. </w:t>
      </w:r>
      <w:r w:rsidRPr="006800C4">
        <w:t>Для</w:t>
      </w:r>
      <w:r>
        <w:t xml:space="preserve"> </w:t>
      </w:r>
      <w:r w:rsidRPr="006800C4">
        <w:t xml:space="preserve">размножения данного </w:t>
      </w:r>
      <w:r>
        <w:t>растения</w:t>
      </w:r>
      <w:r w:rsidRPr="006800C4">
        <w:t xml:space="preserve"> </w:t>
      </w:r>
      <w:r>
        <w:t xml:space="preserve"> (</w:t>
      </w:r>
      <w:r>
        <w:rPr>
          <w:i/>
        </w:rPr>
        <w:t>см. рисунок</w:t>
      </w:r>
      <w:r>
        <w:t xml:space="preserve">) </w:t>
      </w:r>
      <w:r w:rsidRPr="006800C4">
        <w:t>необходимым условием является наличие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10"/>
        <w:gridCol w:w="5211"/>
      </w:tblGrid>
      <w:tr w:rsidR="00164A26" w:rsidRPr="006272B8" w:rsidTr="006800C4">
        <w:trPr>
          <w:trHeight w:val="581"/>
          <w:jc w:val="center"/>
        </w:trPr>
        <w:tc>
          <w:tcPr>
            <w:tcW w:w="2500" w:type="pct"/>
            <w:tcBorders>
              <w:top w:val="nil"/>
              <w:left w:val="nil"/>
              <w:bottom w:val="nil"/>
            </w:tcBorders>
          </w:tcPr>
          <w:p w:rsidR="00164A26" w:rsidRPr="006800C4" w:rsidRDefault="00164A26" w:rsidP="005C5ECA">
            <w:pPr>
              <w:numPr>
                <w:ilvl w:val="0"/>
                <w:numId w:val="33"/>
              </w:numPr>
            </w:pPr>
            <w:r w:rsidRPr="006800C4">
              <w:t>насекомых</w:t>
            </w:r>
          </w:p>
          <w:p w:rsidR="00164A26" w:rsidRPr="006800C4" w:rsidRDefault="00164A26" w:rsidP="005C5ECA">
            <w:pPr>
              <w:numPr>
                <w:ilvl w:val="0"/>
                <w:numId w:val="33"/>
              </w:numPr>
            </w:pPr>
            <w:r w:rsidRPr="006800C4">
              <w:t xml:space="preserve">высоких температур </w:t>
            </w:r>
          </w:p>
          <w:p w:rsidR="00164A26" w:rsidRPr="006800C4" w:rsidRDefault="00164A26" w:rsidP="005C5ECA">
            <w:pPr>
              <w:numPr>
                <w:ilvl w:val="0"/>
                <w:numId w:val="33"/>
              </w:numPr>
            </w:pPr>
            <w:r w:rsidRPr="006800C4">
              <w:t>ветра</w:t>
            </w:r>
          </w:p>
          <w:p w:rsidR="00164A26" w:rsidRPr="006800C4" w:rsidRDefault="00164A26" w:rsidP="005C5ECA">
            <w:pPr>
              <w:numPr>
                <w:ilvl w:val="0"/>
                <w:numId w:val="33"/>
              </w:numPr>
              <w:rPr>
                <w:rFonts w:ascii="Arial Narrow" w:hAnsi="Arial Narrow"/>
              </w:rPr>
            </w:pPr>
            <w:r w:rsidRPr="006800C4">
              <w:t>воды</w:t>
            </w:r>
          </w:p>
        </w:tc>
        <w:tc>
          <w:tcPr>
            <w:tcW w:w="2500" w:type="pct"/>
            <w:vAlign w:val="center"/>
          </w:tcPr>
          <w:p w:rsidR="00164A26" w:rsidRPr="006272B8" w:rsidRDefault="00164A26" w:rsidP="005C5ECA">
            <w:pPr>
              <w:jc w:val="center"/>
              <w:rPr>
                <w:rFonts w:ascii="Arial Narrow" w:hAnsi="Arial Narrow"/>
              </w:rPr>
            </w:pPr>
            <w:r w:rsidRPr="00905A83">
              <w:rPr>
                <w:noProof/>
              </w:rPr>
              <w:pict>
                <v:shape id="Рисунок 5" o:spid="_x0000_i1039" type="#_x0000_t75" style="width:96.75pt;height:79.5pt;visibility:visible">
                  <v:imagedata r:id="rId33" o:title=""/>
                </v:shape>
              </w:pict>
            </w:r>
          </w:p>
        </w:tc>
      </w:tr>
    </w:tbl>
    <w:p w:rsidR="00164A26" w:rsidRDefault="00164A26" w:rsidP="00863A38">
      <w:pPr>
        <w:spacing w:before="200" w:after="60"/>
        <w:jc w:val="both"/>
        <w:outlineLvl w:val="0"/>
      </w:pPr>
      <w:r w:rsidRPr="00C5001D">
        <w:rPr>
          <w:b/>
        </w:rPr>
        <w:t>16.</w:t>
      </w:r>
      <w:r w:rsidRPr="00C5001D">
        <w:t xml:space="preserve"> </w:t>
      </w:r>
      <w:r>
        <w:t>Общим признаком для семени и споры растения является</w:t>
      </w:r>
    </w:p>
    <w:tbl>
      <w:tblPr>
        <w:tblW w:w="0" w:type="auto"/>
        <w:tblLook w:val="01E0"/>
      </w:tblPr>
      <w:tblGrid>
        <w:gridCol w:w="10420"/>
      </w:tblGrid>
      <w:tr w:rsidR="00164A26" w:rsidTr="002B6191">
        <w:tc>
          <w:tcPr>
            <w:tcW w:w="10420" w:type="dxa"/>
          </w:tcPr>
          <w:p w:rsidR="00164A26" w:rsidRDefault="00164A2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одноклеточность</w:t>
            </w:r>
          </w:p>
          <w:p w:rsidR="00164A26" w:rsidRDefault="00164A2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наличие зародыша</w:t>
            </w:r>
          </w:p>
          <w:p w:rsidR="00164A26" w:rsidRDefault="00164A2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</w:pPr>
            <w:r>
              <w:t>участие в размножении</w:t>
            </w:r>
          </w:p>
          <w:p w:rsidR="00164A26" w:rsidRDefault="00164A26" w:rsidP="002B6191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120"/>
              <w:ind w:left="357" w:hanging="357"/>
            </w:pPr>
            <w:r>
              <w:t>потребность в оплодотворении для образования самостоятельного растения</w:t>
            </w:r>
          </w:p>
        </w:tc>
      </w:tr>
    </w:tbl>
    <w:p w:rsidR="00164A26" w:rsidRPr="00C5001D" w:rsidRDefault="00164A26" w:rsidP="002075D4">
      <w:pPr>
        <w:spacing w:before="120" w:after="60"/>
        <w:jc w:val="both"/>
        <w:outlineLvl w:val="0"/>
      </w:pPr>
      <w:r w:rsidRPr="00C5001D">
        <w:rPr>
          <w:b/>
        </w:rPr>
        <w:t>17.</w:t>
      </w:r>
      <w:r w:rsidRPr="00C5001D">
        <w:t xml:space="preserve"> На нижней поверхности листьев данного растения (</w:t>
      </w:r>
      <w:r w:rsidRPr="00C5001D">
        <w:rPr>
          <w:i/>
        </w:rPr>
        <w:t>см. рисунок</w:t>
      </w:r>
      <w:r w:rsidRPr="00C5001D">
        <w:t>) располагаются бурые бугорки. В них находятся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FC64C9">
        <w:tc>
          <w:tcPr>
            <w:tcW w:w="2500" w:type="pct"/>
            <w:tcBorders>
              <w:right w:val="single" w:sz="4" w:space="0" w:color="auto"/>
            </w:tcBorders>
          </w:tcPr>
          <w:p w:rsidR="00164A26" w:rsidRPr="00C5001D" w:rsidRDefault="00164A26" w:rsidP="00481A95">
            <w:pPr>
              <w:numPr>
                <w:ilvl w:val="0"/>
                <w:numId w:val="17"/>
              </w:numPr>
            </w:pPr>
            <w:r w:rsidRPr="00C5001D">
              <w:t>споры</w:t>
            </w:r>
          </w:p>
          <w:p w:rsidR="00164A26" w:rsidRPr="00C5001D" w:rsidRDefault="00164A26" w:rsidP="00481A95">
            <w:pPr>
              <w:numPr>
                <w:ilvl w:val="0"/>
                <w:numId w:val="17"/>
              </w:numPr>
            </w:pPr>
            <w:r w:rsidRPr="00C5001D">
              <w:t>семена</w:t>
            </w:r>
          </w:p>
          <w:p w:rsidR="00164A26" w:rsidRPr="00C5001D" w:rsidRDefault="00164A26" w:rsidP="00481A95">
            <w:pPr>
              <w:numPr>
                <w:ilvl w:val="0"/>
                <w:numId w:val="17"/>
              </w:numPr>
            </w:pPr>
            <w:r w:rsidRPr="00C5001D">
              <w:t>гаметы</w:t>
            </w:r>
          </w:p>
          <w:p w:rsidR="00164A26" w:rsidRPr="00C5001D" w:rsidRDefault="00164A26" w:rsidP="00481A95">
            <w:pPr>
              <w:numPr>
                <w:ilvl w:val="0"/>
                <w:numId w:val="17"/>
              </w:numPr>
              <w:autoSpaceDE w:val="0"/>
              <w:autoSpaceDN w:val="0"/>
            </w:pPr>
            <w:r w:rsidRPr="00C5001D">
              <w:t>зиготы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6D29A2">
            <w:pPr>
              <w:autoSpaceDE w:val="0"/>
              <w:autoSpaceDN w:val="0"/>
              <w:jc w:val="center"/>
            </w:pPr>
            <w:r w:rsidRPr="00905A83">
              <w:rPr>
                <w:b/>
              </w:rPr>
              <w:pict>
                <v:shape id="_x0000_i1040" type="#_x0000_t75" style="width:81pt;height:66.75pt">
                  <v:imagedata r:id="rId34" o:title=""/>
                </v:shape>
              </w:pict>
            </w:r>
          </w:p>
        </w:tc>
      </w:tr>
    </w:tbl>
    <w:p w:rsidR="00164A26" w:rsidRPr="00C5001D" w:rsidRDefault="00164A26" w:rsidP="00863A38">
      <w:pPr>
        <w:spacing w:before="160" w:after="60"/>
        <w:jc w:val="both"/>
        <w:outlineLvl w:val="0"/>
      </w:pPr>
      <w:r w:rsidRPr="009B1804">
        <w:rPr>
          <w:b/>
        </w:rPr>
        <w:t>18.</w:t>
      </w:r>
      <w:r w:rsidRPr="009B1804">
        <w:t xml:space="preserve"> </w:t>
      </w:r>
      <w:r>
        <w:t>Какой признак характерен для папоротника щитовника мужского?</w:t>
      </w:r>
    </w:p>
    <w:tbl>
      <w:tblPr>
        <w:tblW w:w="5148" w:type="pct"/>
        <w:tblLook w:val="01E0"/>
      </w:tblPr>
      <w:tblGrid>
        <w:gridCol w:w="5210"/>
        <w:gridCol w:w="5519"/>
      </w:tblGrid>
      <w:tr w:rsidR="00164A26" w:rsidRPr="00C5001D" w:rsidTr="00D82BF4">
        <w:tc>
          <w:tcPr>
            <w:tcW w:w="2428" w:type="pct"/>
          </w:tcPr>
          <w:p w:rsidR="00164A26" w:rsidRPr="00C5001D" w:rsidRDefault="00164A2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растёт в сухих хорошо освещённых местах</w:t>
            </w:r>
          </w:p>
          <w:p w:rsidR="00164A26" w:rsidRPr="00C5001D" w:rsidRDefault="00164A2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размножается семенами</w:t>
            </w:r>
          </w:p>
        </w:tc>
        <w:tc>
          <w:tcPr>
            <w:tcW w:w="2572" w:type="pct"/>
          </w:tcPr>
          <w:p w:rsidR="00164A26" w:rsidRDefault="00164A2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имеет расположенный над землёй стебель</w:t>
            </w:r>
          </w:p>
          <w:p w:rsidR="00164A26" w:rsidRPr="00C5001D" w:rsidRDefault="00164A26" w:rsidP="00481A95">
            <w:pPr>
              <w:numPr>
                <w:ilvl w:val="0"/>
                <w:numId w:val="18"/>
              </w:numPr>
              <w:autoSpaceDE w:val="0"/>
              <w:autoSpaceDN w:val="0"/>
            </w:pPr>
            <w:r>
              <w:t>является многолетним травянистым растением</w:t>
            </w:r>
          </w:p>
        </w:tc>
      </w:tr>
    </w:tbl>
    <w:p w:rsidR="00164A26" w:rsidRPr="00C5001D" w:rsidRDefault="00164A26" w:rsidP="00863A38">
      <w:pPr>
        <w:spacing w:before="160" w:after="60"/>
        <w:jc w:val="both"/>
        <w:outlineLvl w:val="0"/>
      </w:pPr>
      <w:r w:rsidRPr="00C5001D">
        <w:rPr>
          <w:b/>
        </w:rPr>
        <w:t>19.</w:t>
      </w:r>
      <w:r w:rsidRPr="00C5001D">
        <w:t xml:space="preserve"> </w:t>
      </w:r>
      <w:r w:rsidRPr="00C5001D">
        <w:rPr>
          <w:bCs/>
        </w:rPr>
        <w:t xml:space="preserve">Хвоя – это </w:t>
      </w:r>
    </w:p>
    <w:tbl>
      <w:tblPr>
        <w:tblW w:w="5000" w:type="pct"/>
        <w:tblLook w:val="01E0"/>
      </w:tblPr>
      <w:tblGrid>
        <w:gridCol w:w="10421"/>
      </w:tblGrid>
      <w:tr w:rsidR="00164A26" w:rsidRPr="00C5001D" w:rsidTr="00FC64C9">
        <w:tc>
          <w:tcPr>
            <w:tcW w:w="5000" w:type="pct"/>
          </w:tcPr>
          <w:p w:rsidR="00164A26" w:rsidRPr="00C5001D" w:rsidRDefault="00164A26" w:rsidP="00481A9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</w:pPr>
            <w:r w:rsidRPr="00C5001D">
              <w:t>видоизменённые листья Голосеменных</w:t>
            </w:r>
          </w:p>
          <w:p w:rsidR="00164A26" w:rsidRPr="00C5001D" w:rsidRDefault="00164A26" w:rsidP="00481A95">
            <w:pPr>
              <w:numPr>
                <w:ilvl w:val="0"/>
                <w:numId w:val="19"/>
              </w:numPr>
              <w:autoSpaceDE w:val="0"/>
              <w:autoSpaceDN w:val="0"/>
            </w:pPr>
            <w:r w:rsidRPr="00C5001D">
              <w:t>игольчатые образования Покрытосеменных</w:t>
            </w:r>
          </w:p>
          <w:p w:rsidR="00164A26" w:rsidRPr="00C5001D" w:rsidRDefault="00164A26" w:rsidP="00481A9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</w:pPr>
            <w:r w:rsidRPr="00C5001D">
              <w:t>название листоподобных органов у Моховидных</w:t>
            </w:r>
          </w:p>
          <w:p w:rsidR="00164A26" w:rsidRPr="00C5001D" w:rsidRDefault="00164A26" w:rsidP="00481A95">
            <w:pPr>
              <w:numPr>
                <w:ilvl w:val="0"/>
                <w:numId w:val="19"/>
              </w:numPr>
              <w:autoSpaceDE w:val="0"/>
              <w:autoSpaceDN w:val="0"/>
            </w:pPr>
            <w:r w:rsidRPr="00C5001D">
              <w:t>органы Папоротникообразных</w:t>
            </w:r>
          </w:p>
        </w:tc>
      </w:tr>
    </w:tbl>
    <w:p w:rsidR="00164A26" w:rsidRPr="00C5001D" w:rsidRDefault="00164A26" w:rsidP="00863A38">
      <w:pPr>
        <w:spacing w:before="160" w:after="60"/>
        <w:jc w:val="both"/>
        <w:outlineLvl w:val="0"/>
      </w:pPr>
      <w:r w:rsidRPr="00C5001D">
        <w:rPr>
          <w:b/>
        </w:rPr>
        <w:t>20.</w:t>
      </w:r>
      <w:r w:rsidRPr="00C5001D">
        <w:t xml:space="preserve"> Плоды не образуются у растения, изображённого на рисунке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6"/>
        <w:gridCol w:w="2605"/>
        <w:gridCol w:w="2605"/>
        <w:gridCol w:w="2605"/>
      </w:tblGrid>
      <w:tr w:rsidR="00164A26" w:rsidRPr="00D160DA" w:rsidTr="00FC64C9">
        <w:tc>
          <w:tcPr>
            <w:tcW w:w="1250" w:type="pct"/>
          </w:tcPr>
          <w:p w:rsidR="00164A26" w:rsidRDefault="00164A2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64A26" w:rsidRPr="00D160DA" w:rsidRDefault="00164A2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157688">
              <w:rPr>
                <w:sz w:val="28"/>
                <w:szCs w:val="28"/>
              </w:rPr>
              <w:object w:dxaOrig="6000" w:dyaOrig="5796">
                <v:shape id="_x0000_i1041" type="#_x0000_t75" style="width:84pt;height:81pt" o:ole="">
                  <v:imagedata r:id="rId35" o:title=""/>
                </v:shape>
                <o:OLEObject Type="Embed" ProgID="Paint.Picture" ShapeID="_x0000_i1041" DrawAspect="Content" ObjectID="_1587904610" r:id="rId36"/>
              </w:object>
            </w:r>
          </w:p>
        </w:tc>
        <w:tc>
          <w:tcPr>
            <w:tcW w:w="1250" w:type="pct"/>
          </w:tcPr>
          <w:p w:rsidR="00164A26" w:rsidRDefault="00164A2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64A26" w:rsidRPr="00D160DA" w:rsidRDefault="00164A2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157688">
              <w:rPr>
                <w:sz w:val="28"/>
                <w:szCs w:val="28"/>
              </w:rPr>
              <w:object w:dxaOrig="8316" w:dyaOrig="7140">
                <v:shape id="_x0000_i1042" type="#_x0000_t75" style="width:83.25pt;height:78.75pt" o:ole="">
                  <v:imagedata r:id="rId37" o:title=""/>
                </v:shape>
                <o:OLEObject Type="Embed" ProgID="Paint.Picture" ShapeID="_x0000_i1042" DrawAspect="Content" ObjectID="_1587904611" r:id="rId38"/>
              </w:object>
            </w:r>
          </w:p>
        </w:tc>
        <w:tc>
          <w:tcPr>
            <w:tcW w:w="1250" w:type="pct"/>
          </w:tcPr>
          <w:p w:rsidR="00164A26" w:rsidRPr="00665E07" w:rsidRDefault="00164A2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64A26" w:rsidRPr="00D160DA" w:rsidRDefault="00164A2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872B9E">
              <w:object w:dxaOrig="9675" w:dyaOrig="7065">
                <v:shape id="_x0000_i1043" type="#_x0000_t75" style="width:87pt;height:78pt" o:ole="">
                  <v:imagedata r:id="rId39" o:title=""/>
                </v:shape>
                <o:OLEObject Type="Embed" ProgID="Paint.Picture" ShapeID="_x0000_i1043" DrawAspect="Content" ObjectID="_1587904612" r:id="rId40"/>
              </w:object>
            </w:r>
          </w:p>
        </w:tc>
        <w:tc>
          <w:tcPr>
            <w:tcW w:w="1250" w:type="pct"/>
          </w:tcPr>
          <w:p w:rsidR="00164A26" w:rsidRPr="00665E07" w:rsidRDefault="00164A26" w:rsidP="00481A95">
            <w:pPr>
              <w:numPr>
                <w:ilvl w:val="0"/>
                <w:numId w:val="20"/>
              </w:numPr>
              <w:autoSpaceDE w:val="0"/>
              <w:autoSpaceDN w:val="0"/>
              <w:rPr>
                <w:sz w:val="28"/>
                <w:szCs w:val="28"/>
              </w:rPr>
            </w:pPr>
          </w:p>
          <w:p w:rsidR="00164A26" w:rsidRPr="00D160DA" w:rsidRDefault="00164A26" w:rsidP="00665E07">
            <w:pPr>
              <w:autoSpaceDE w:val="0"/>
              <w:autoSpaceDN w:val="0"/>
              <w:ind w:left="360"/>
              <w:rPr>
                <w:sz w:val="28"/>
                <w:szCs w:val="28"/>
              </w:rPr>
            </w:pPr>
            <w:r w:rsidRPr="00872B9E">
              <w:object w:dxaOrig="11250" w:dyaOrig="10845">
                <v:shape id="_x0000_i1044" type="#_x0000_t75" style="width:78.75pt;height:75.75pt" o:ole="">
                  <v:imagedata r:id="rId41" o:title=""/>
                </v:shape>
                <o:OLEObject Type="Embed" ProgID="Paint.Picture" ShapeID="_x0000_i1044" DrawAspect="Content" ObjectID="_1587904613" r:id="rId42"/>
              </w:object>
            </w:r>
          </w:p>
        </w:tc>
      </w:tr>
    </w:tbl>
    <w:p w:rsidR="00164A26" w:rsidRPr="009B1804" w:rsidRDefault="00164A26" w:rsidP="00863A38">
      <w:pPr>
        <w:spacing w:before="160" w:after="60"/>
        <w:jc w:val="both"/>
        <w:outlineLvl w:val="0"/>
      </w:pPr>
      <w:r w:rsidRPr="009B1804">
        <w:rPr>
          <w:b/>
        </w:rPr>
        <w:t>21.</w:t>
      </w:r>
      <w:r w:rsidRPr="009B1804">
        <w:t xml:space="preserve"> </w:t>
      </w:r>
      <w:r w:rsidRPr="00305B76">
        <w:rPr>
          <w:color w:val="000000"/>
        </w:rPr>
        <w:t>Пыльцу образуют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863A38">
        <w:tc>
          <w:tcPr>
            <w:tcW w:w="2500" w:type="pct"/>
          </w:tcPr>
          <w:p w:rsidR="00164A26" w:rsidRPr="009B1804" w:rsidRDefault="00164A26" w:rsidP="00481A95">
            <w:pPr>
              <w:numPr>
                <w:ilvl w:val="0"/>
                <w:numId w:val="21"/>
              </w:numPr>
            </w:pPr>
            <w:r>
              <w:rPr>
                <w:color w:val="000000"/>
              </w:rPr>
              <w:t>мох кукушкин лё</w:t>
            </w:r>
            <w:r w:rsidRPr="009B1804">
              <w:rPr>
                <w:color w:val="000000"/>
              </w:rPr>
              <w:t>н и земляника</w:t>
            </w:r>
          </w:p>
          <w:p w:rsidR="00164A26" w:rsidRPr="009B1804" w:rsidRDefault="00164A26" w:rsidP="00481A95">
            <w:pPr>
              <w:numPr>
                <w:ilvl w:val="0"/>
                <w:numId w:val="21"/>
              </w:numPr>
              <w:autoSpaceDE w:val="0"/>
              <w:autoSpaceDN w:val="0"/>
            </w:pPr>
            <w:r w:rsidRPr="009B1804">
              <w:rPr>
                <w:color w:val="000000"/>
              </w:rPr>
              <w:t>земляника и кедр</w:t>
            </w:r>
          </w:p>
        </w:tc>
        <w:tc>
          <w:tcPr>
            <w:tcW w:w="2500" w:type="pct"/>
          </w:tcPr>
          <w:p w:rsidR="00164A26" w:rsidRPr="009B1804" w:rsidRDefault="00164A26" w:rsidP="00481A95">
            <w:pPr>
              <w:pStyle w:val="NormalWeb"/>
              <w:numPr>
                <w:ilvl w:val="0"/>
                <w:numId w:val="21"/>
              </w:numPr>
              <w:shd w:val="clear" w:color="auto" w:fill="FFFFFF"/>
              <w:rPr>
                <w:color w:val="000000"/>
              </w:rPr>
            </w:pPr>
            <w:r w:rsidRPr="009B1804">
              <w:rPr>
                <w:color w:val="000000"/>
              </w:rPr>
              <w:t>кедр и папоротник щитовник</w:t>
            </w:r>
          </w:p>
          <w:p w:rsidR="00164A26" w:rsidRPr="009B1804" w:rsidRDefault="00164A26" w:rsidP="00481A95">
            <w:pPr>
              <w:numPr>
                <w:ilvl w:val="0"/>
                <w:numId w:val="21"/>
              </w:numPr>
              <w:autoSpaceDE w:val="0"/>
              <w:autoSpaceDN w:val="0"/>
            </w:pPr>
            <w:r w:rsidRPr="009B1804">
              <w:rPr>
                <w:color w:val="000000"/>
              </w:rPr>
              <w:t>папоротник щитовник и мох сфагнум</w:t>
            </w:r>
          </w:p>
        </w:tc>
      </w:tr>
    </w:tbl>
    <w:p w:rsidR="00164A26" w:rsidRPr="009B1804" w:rsidRDefault="00164A26" w:rsidP="00863A38">
      <w:pPr>
        <w:spacing w:before="160" w:after="60"/>
        <w:jc w:val="both"/>
        <w:outlineLvl w:val="0"/>
      </w:pPr>
      <w:r w:rsidRPr="009B1804">
        <w:rPr>
          <w:b/>
        </w:rPr>
        <w:t>22.</w:t>
      </w:r>
      <w:r w:rsidRPr="009B1804">
        <w:t xml:space="preserve"> </w:t>
      </w:r>
      <w:r w:rsidRPr="009B1804">
        <w:rPr>
          <w:bCs/>
        </w:rPr>
        <w:t>Прогрессивной чертой Покрытосеменных стало появление у них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FC64C9">
        <w:tc>
          <w:tcPr>
            <w:tcW w:w="2500" w:type="pct"/>
          </w:tcPr>
          <w:p w:rsidR="00164A26" w:rsidRPr="00C5001D" w:rsidRDefault="00164A2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листьев</w:t>
            </w:r>
          </w:p>
          <w:p w:rsidR="00164A26" w:rsidRPr="00C5001D" w:rsidRDefault="00164A2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древесных форм</w:t>
            </w:r>
          </w:p>
        </w:tc>
        <w:tc>
          <w:tcPr>
            <w:tcW w:w="2500" w:type="pct"/>
          </w:tcPr>
          <w:p w:rsidR="00164A26" w:rsidRPr="00C5001D" w:rsidRDefault="00164A26" w:rsidP="00481A95">
            <w:pPr>
              <w:pStyle w:val="NormalWeb"/>
              <w:numPr>
                <w:ilvl w:val="0"/>
                <w:numId w:val="22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придаточных корней</w:t>
            </w:r>
          </w:p>
          <w:p w:rsidR="00164A26" w:rsidRPr="00C5001D" w:rsidRDefault="00164A26" w:rsidP="00481A95">
            <w:pPr>
              <w:numPr>
                <w:ilvl w:val="0"/>
                <w:numId w:val="22"/>
              </w:numPr>
              <w:autoSpaceDE w:val="0"/>
              <w:autoSpaceDN w:val="0"/>
            </w:pPr>
            <w:r w:rsidRPr="00C5001D">
              <w:rPr>
                <w:color w:val="000000"/>
              </w:rPr>
              <w:t>цветков</w:t>
            </w:r>
          </w:p>
        </w:tc>
      </w:tr>
    </w:tbl>
    <w:p w:rsidR="00164A26" w:rsidRPr="00C5001D" w:rsidRDefault="00164A26" w:rsidP="00863A38">
      <w:pPr>
        <w:spacing w:before="160" w:after="60"/>
        <w:jc w:val="both"/>
        <w:outlineLvl w:val="0"/>
      </w:pPr>
      <w:r w:rsidRPr="00C5001D">
        <w:rPr>
          <w:b/>
        </w:rPr>
        <w:t>23.</w:t>
      </w:r>
      <w:r w:rsidRPr="00C5001D">
        <w:t xml:space="preserve"> </w:t>
      </w:r>
      <w:r w:rsidRPr="00C5001D">
        <w:rPr>
          <w:bCs/>
        </w:rPr>
        <w:t>На рисунке изображены цветок и плод растения из семейства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FC64C9">
        <w:tc>
          <w:tcPr>
            <w:tcW w:w="2500" w:type="pct"/>
            <w:tcBorders>
              <w:right w:val="single" w:sz="4" w:space="0" w:color="auto"/>
            </w:tcBorders>
          </w:tcPr>
          <w:p w:rsidR="00164A26" w:rsidRPr="00C5001D" w:rsidRDefault="00164A26" w:rsidP="00481A95">
            <w:pPr>
              <w:numPr>
                <w:ilvl w:val="0"/>
                <w:numId w:val="23"/>
              </w:numPr>
            </w:pPr>
            <w:r w:rsidRPr="00C5001D">
              <w:t>Сложноцветные</w:t>
            </w:r>
          </w:p>
          <w:p w:rsidR="00164A26" w:rsidRPr="00C5001D" w:rsidRDefault="00164A26" w:rsidP="00481A95">
            <w:pPr>
              <w:numPr>
                <w:ilvl w:val="0"/>
                <w:numId w:val="23"/>
              </w:numPr>
            </w:pPr>
            <w:r w:rsidRPr="00C5001D">
              <w:t>Розоцветные</w:t>
            </w:r>
          </w:p>
          <w:p w:rsidR="00164A26" w:rsidRPr="00C5001D" w:rsidRDefault="00164A26" w:rsidP="00481A95">
            <w:pPr>
              <w:numPr>
                <w:ilvl w:val="0"/>
                <w:numId w:val="23"/>
              </w:numPr>
            </w:pPr>
            <w:r w:rsidRPr="00C5001D">
              <w:t>Крестоцветные</w:t>
            </w:r>
          </w:p>
          <w:p w:rsidR="00164A26" w:rsidRPr="00C5001D" w:rsidRDefault="00164A26" w:rsidP="00481A95">
            <w:pPr>
              <w:numPr>
                <w:ilvl w:val="0"/>
                <w:numId w:val="23"/>
              </w:numPr>
              <w:autoSpaceDE w:val="0"/>
              <w:autoSpaceDN w:val="0"/>
            </w:pPr>
            <w:r>
              <w:t>Паслё</w:t>
            </w:r>
            <w:r w:rsidRPr="00C5001D">
              <w:t>новые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3B4D8C">
            <w:pPr>
              <w:autoSpaceDE w:val="0"/>
              <w:autoSpaceDN w:val="0"/>
              <w:jc w:val="center"/>
            </w:pPr>
            <w:r w:rsidRPr="00C5001D">
              <w:object w:dxaOrig="5340" w:dyaOrig="1620">
                <v:shape id="_x0000_i1045" type="#_x0000_t75" style="width:213.75pt;height:60.75pt" o:ole="">
                  <v:imagedata r:id="rId43" o:title=""/>
                </v:shape>
                <o:OLEObject Type="Embed" ProgID="Paint.Picture" ShapeID="_x0000_i1045" DrawAspect="Content" ObjectID="_1587904614" r:id="rId44"/>
              </w:object>
            </w:r>
          </w:p>
        </w:tc>
      </w:tr>
    </w:tbl>
    <w:p w:rsidR="00164A26" w:rsidRPr="006644D5" w:rsidRDefault="00164A26" w:rsidP="00977C8B">
      <w:pPr>
        <w:pStyle w:val="1"/>
        <w:spacing w:before="180" w:after="60"/>
        <w:outlineLvl w:val="0"/>
        <w:rPr>
          <w:b/>
          <w:bCs/>
          <w:sz w:val="28"/>
          <w:u w:val="single"/>
        </w:rPr>
      </w:pPr>
      <w:r w:rsidRPr="00305B76">
        <w:rPr>
          <w:b/>
          <w:bCs/>
          <w:sz w:val="28"/>
          <w:u w:val="single"/>
        </w:rPr>
        <w:t>Часть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/>
      </w:tblPr>
      <w:tblGrid>
        <w:gridCol w:w="10421"/>
      </w:tblGrid>
      <w:tr w:rsidR="00164A26" w:rsidRPr="006644D5" w:rsidTr="00863A38"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</w:tcPr>
          <w:p w:rsidR="00164A26" w:rsidRPr="00863A38" w:rsidRDefault="00164A26" w:rsidP="00977C8B">
            <w:pPr>
              <w:pStyle w:val="a"/>
              <w:spacing w:line="240" w:lineRule="auto"/>
              <w:ind w:firstLine="0"/>
              <w:rPr>
                <w:rFonts w:ascii="Times New Roman" w:hAnsi="Times New Roman"/>
                <w:i/>
                <w:color w:val="auto"/>
                <w:sz w:val="22"/>
                <w:szCs w:val="22"/>
              </w:rPr>
            </w:pP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Ответом к заданиям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части 2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является последовательность цифр или число.</w:t>
            </w:r>
          </w:p>
          <w:p w:rsidR="00164A26" w:rsidRPr="00256773" w:rsidRDefault="00164A26" w:rsidP="00B85F37">
            <w:pPr>
              <w:pStyle w:val="a"/>
              <w:spacing w:line="240" w:lineRule="auto"/>
              <w:ind w:firstLine="0"/>
              <w:rPr>
                <w:rFonts w:ascii="Times New Roman" w:hAnsi="Times New Roman"/>
                <w:i/>
                <w:color w:val="auto"/>
                <w:sz w:val="24"/>
                <w:szCs w:val="24"/>
              </w:rPr>
            </w:pP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При выполнении заданий 24 – 27 выберите номера верных ответов. Запишите их в поле «Ответ» в тесте. Получившуюся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последовательность цифр или число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перенесите в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бланк ответов № 1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 справа от номера соответствующего задания </w:t>
            </w:r>
            <w:r w:rsidRPr="00863A38">
              <w:rPr>
                <w:rFonts w:ascii="Times New Roman" w:hAnsi="Times New Roman"/>
                <w:b/>
                <w:i/>
                <w:color w:val="auto"/>
                <w:sz w:val="22"/>
                <w:szCs w:val="22"/>
              </w:rPr>
              <w:t>без пробелов и запятых</w:t>
            </w:r>
            <w:r w:rsidRPr="00863A38">
              <w:rPr>
                <w:rFonts w:ascii="Times New Roman" w:hAnsi="Times New Roman"/>
                <w:i/>
                <w:color w:val="auto"/>
                <w:sz w:val="22"/>
                <w:szCs w:val="22"/>
              </w:rPr>
              <w:t xml:space="preserve">. </w:t>
            </w:r>
            <w:r w:rsidRPr="00863A38">
              <w:rPr>
                <w:rStyle w:val="s2"/>
                <w:rFonts w:ascii="Times New Roman" w:hAnsi="Times New Roman"/>
                <w:i/>
                <w:color w:val="auto"/>
                <w:sz w:val="22"/>
                <w:szCs w:val="22"/>
              </w:rPr>
              <w:t>Каждую цифру пишите в отдельной клеточке.</w:t>
            </w:r>
          </w:p>
        </w:tc>
      </w:tr>
    </w:tbl>
    <w:p w:rsidR="00164A26" w:rsidRPr="00C5001D" w:rsidRDefault="00164A26" w:rsidP="00863A38">
      <w:pPr>
        <w:spacing w:before="160" w:after="60"/>
        <w:jc w:val="both"/>
        <w:outlineLvl w:val="0"/>
      </w:pPr>
      <w:r w:rsidRPr="00C5001D">
        <w:rPr>
          <w:b/>
        </w:rPr>
        <w:t>24.</w:t>
      </w:r>
      <w:r w:rsidRPr="00C5001D">
        <w:t xml:space="preserve"> </w:t>
      </w:r>
      <w:r>
        <w:t>Выберите три признака растения, строение семян которого показано на рисунке.</w:t>
      </w:r>
    </w:p>
    <w:tbl>
      <w:tblPr>
        <w:tblW w:w="5000" w:type="pct"/>
        <w:tblLook w:val="01E0"/>
      </w:tblPr>
      <w:tblGrid>
        <w:gridCol w:w="5329"/>
        <w:gridCol w:w="5092"/>
      </w:tblGrid>
      <w:tr w:rsidR="00164A26" w:rsidRPr="00C5001D" w:rsidTr="007A4394">
        <w:tc>
          <w:tcPr>
            <w:tcW w:w="2557" w:type="pct"/>
            <w:tcBorders>
              <w:right w:val="single" w:sz="4" w:space="0" w:color="auto"/>
            </w:tcBorders>
          </w:tcPr>
          <w:p w:rsidR="00164A26" w:rsidRDefault="00164A26" w:rsidP="00192097">
            <w:pPr>
              <w:numPr>
                <w:ilvl w:val="0"/>
                <w:numId w:val="38"/>
              </w:numPr>
            </w:pPr>
            <w:r>
              <w:t>стержневая корневая система</w:t>
            </w:r>
          </w:p>
          <w:p w:rsidR="00164A26" w:rsidRDefault="00164A26" w:rsidP="00192097">
            <w:pPr>
              <w:numPr>
                <w:ilvl w:val="0"/>
                <w:numId w:val="38"/>
              </w:numPr>
            </w:pPr>
            <w:r>
              <w:t>мочковатая корневая система</w:t>
            </w:r>
          </w:p>
          <w:p w:rsidR="00164A26" w:rsidRDefault="00164A26" w:rsidP="00192097">
            <w:pPr>
              <w:numPr>
                <w:ilvl w:val="0"/>
                <w:numId w:val="38"/>
              </w:numPr>
            </w:pPr>
            <w:r>
              <w:t xml:space="preserve">одна семядоля в семени </w:t>
            </w:r>
          </w:p>
          <w:p w:rsidR="00164A26" w:rsidRDefault="00164A26" w:rsidP="00F86BC4">
            <w:pPr>
              <w:numPr>
                <w:ilvl w:val="0"/>
                <w:numId w:val="38"/>
              </w:numPr>
            </w:pPr>
            <w:r>
              <w:t>две семядоли в семени</w:t>
            </w:r>
          </w:p>
          <w:p w:rsidR="00164A26" w:rsidRDefault="00164A26" w:rsidP="00192097">
            <w:pPr>
              <w:numPr>
                <w:ilvl w:val="0"/>
                <w:numId w:val="38"/>
              </w:numPr>
            </w:pPr>
            <w:r w:rsidRPr="00980DF6">
              <w:t>сетчат</w:t>
            </w:r>
            <w:r>
              <w:t>ое</w:t>
            </w:r>
            <w:r w:rsidRPr="00980DF6">
              <w:t xml:space="preserve"> жилкование</w:t>
            </w:r>
            <w:r>
              <w:t xml:space="preserve"> листьев</w:t>
            </w:r>
          </w:p>
          <w:p w:rsidR="00164A26" w:rsidRPr="00192097" w:rsidRDefault="00164A26" w:rsidP="00192097">
            <w:pPr>
              <w:numPr>
                <w:ilvl w:val="0"/>
                <w:numId w:val="38"/>
              </w:numPr>
            </w:pPr>
            <w:r>
              <w:t>параллельное жилкование листьев</w:t>
            </w:r>
          </w:p>
        </w:tc>
        <w:tc>
          <w:tcPr>
            <w:tcW w:w="2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A26" w:rsidRPr="00C5001D" w:rsidRDefault="00164A26" w:rsidP="00863A38">
            <w:pPr>
              <w:jc w:val="center"/>
              <w:rPr>
                <w:color w:val="000000"/>
              </w:rPr>
            </w:pPr>
            <w:r w:rsidRPr="00905A83">
              <w:rPr>
                <w:noProof/>
              </w:rPr>
              <w:pict>
                <v:shape id="Рисунок 15" o:spid="_x0000_i1046" type="#_x0000_t75" style="width:126pt;height:81.75pt;visibility:visible">
                  <v:imagedata r:id="rId45" o:title=""/>
                </v:shape>
              </w:pict>
            </w:r>
          </w:p>
        </w:tc>
      </w:tr>
    </w:tbl>
    <w:p w:rsidR="00164A26" w:rsidRPr="00D82BF4" w:rsidRDefault="00164A26" w:rsidP="00B67F21">
      <w:pPr>
        <w:rPr>
          <w:sz w:val="6"/>
          <w:szCs w:val="6"/>
        </w:rPr>
      </w:pPr>
    </w:p>
    <w:tbl>
      <w:tblPr>
        <w:tblW w:w="22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1"/>
        <w:gridCol w:w="378"/>
        <w:gridCol w:w="378"/>
        <w:gridCol w:w="378"/>
      </w:tblGrid>
      <w:tr w:rsidR="00164A26" w:rsidRPr="00C5001D" w:rsidTr="00153A53">
        <w:trPr>
          <w:trHeight w:val="226"/>
        </w:trPr>
        <w:tc>
          <w:tcPr>
            <w:tcW w:w="1101" w:type="dxa"/>
            <w:tcBorders>
              <w:top w:val="nil"/>
              <w:left w:val="nil"/>
              <w:bottom w:val="nil"/>
            </w:tcBorders>
          </w:tcPr>
          <w:p w:rsidR="00164A26" w:rsidRPr="00C5001D" w:rsidRDefault="00164A26" w:rsidP="0070031B">
            <w:pPr>
              <w:tabs>
                <w:tab w:val="left" w:pos="3974"/>
              </w:tabs>
              <w:rPr>
                <w:lang w:val="en-US"/>
              </w:rPr>
            </w:pPr>
            <w:r w:rsidRPr="00C5001D">
              <w:rPr>
                <w:i/>
              </w:rPr>
              <w:t>Ответ</w:t>
            </w:r>
            <w:r w:rsidRPr="00C5001D">
              <w:rPr>
                <w:i/>
                <w:lang w:val="en-US"/>
              </w:rPr>
              <w:t>:</w:t>
            </w:r>
          </w:p>
        </w:tc>
        <w:tc>
          <w:tcPr>
            <w:tcW w:w="378" w:type="dxa"/>
          </w:tcPr>
          <w:p w:rsidR="00164A26" w:rsidRPr="00C5001D" w:rsidRDefault="00164A26" w:rsidP="0070031B">
            <w:pPr>
              <w:tabs>
                <w:tab w:val="left" w:pos="3974"/>
              </w:tabs>
            </w:pPr>
          </w:p>
        </w:tc>
        <w:tc>
          <w:tcPr>
            <w:tcW w:w="378" w:type="dxa"/>
          </w:tcPr>
          <w:p w:rsidR="00164A26" w:rsidRPr="00C5001D" w:rsidRDefault="00164A26" w:rsidP="0070031B">
            <w:pPr>
              <w:tabs>
                <w:tab w:val="left" w:pos="3974"/>
              </w:tabs>
            </w:pPr>
          </w:p>
        </w:tc>
        <w:tc>
          <w:tcPr>
            <w:tcW w:w="378" w:type="dxa"/>
          </w:tcPr>
          <w:p w:rsidR="00164A26" w:rsidRPr="00C5001D" w:rsidRDefault="00164A26" w:rsidP="0070031B">
            <w:pPr>
              <w:tabs>
                <w:tab w:val="left" w:pos="3974"/>
              </w:tabs>
            </w:pPr>
          </w:p>
        </w:tc>
      </w:tr>
    </w:tbl>
    <w:p w:rsidR="00164A26" w:rsidRPr="00C5001D" w:rsidRDefault="00164A26" w:rsidP="00665E07">
      <w:pPr>
        <w:spacing w:before="120" w:after="60"/>
        <w:jc w:val="both"/>
        <w:outlineLvl w:val="0"/>
      </w:pPr>
      <w:r w:rsidRPr="00C5001D">
        <w:rPr>
          <w:b/>
        </w:rPr>
        <w:t>25.</w:t>
      </w:r>
      <w:r w:rsidRPr="00C5001D">
        <w:t xml:space="preserve"> </w:t>
      </w:r>
      <w:r w:rsidRPr="00C5001D">
        <w:rPr>
          <w:bCs/>
          <w:color w:val="000000"/>
        </w:rPr>
        <w:t>Установи</w:t>
      </w:r>
      <w:r>
        <w:rPr>
          <w:bCs/>
          <w:color w:val="000000"/>
        </w:rPr>
        <w:t>те соответствие между растением и отделом, к которому оно принадлежи</w:t>
      </w:r>
      <w:r w:rsidRPr="00C5001D">
        <w:rPr>
          <w:bCs/>
          <w:color w:val="000000"/>
        </w:rPr>
        <w:t xml:space="preserve">т. </w:t>
      </w:r>
      <w:r>
        <w:rPr>
          <w:bCs/>
          <w:color w:val="000000"/>
        </w:rPr>
        <w:br w:type="textWrapping" w:clear="all"/>
      </w:r>
      <w:r w:rsidRPr="00C5001D">
        <w:rPr>
          <w:bCs/>
          <w:color w:val="000000"/>
        </w:rPr>
        <w:t>К каждому элементу первого столбца подберите позицию из второго столбца. Впишите в таблицу цифры выбранных ответов.</w:t>
      </w:r>
    </w:p>
    <w:tbl>
      <w:tblPr>
        <w:tblW w:w="5000" w:type="pct"/>
        <w:tblLook w:val="01E0"/>
      </w:tblPr>
      <w:tblGrid>
        <w:gridCol w:w="5210"/>
        <w:gridCol w:w="5211"/>
      </w:tblGrid>
      <w:tr w:rsidR="00164A26" w:rsidRPr="00C5001D" w:rsidTr="00301364">
        <w:tc>
          <w:tcPr>
            <w:tcW w:w="2500" w:type="pct"/>
          </w:tcPr>
          <w:p w:rsidR="00164A26" w:rsidRPr="00C5001D" w:rsidRDefault="00164A26" w:rsidP="00301364">
            <w:pPr>
              <w:pStyle w:val="NormalWeb"/>
              <w:shd w:val="clear" w:color="auto" w:fill="FFFFFF"/>
              <w:spacing w:after="80"/>
              <w:ind w:left="714"/>
              <w:rPr>
                <w:color w:val="000000"/>
              </w:rPr>
            </w:pPr>
            <w:r>
              <w:rPr>
                <w:color w:val="000000"/>
              </w:rPr>
              <w:t>РАСТЕНИЕ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Туя западная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Черника обыкновенная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Орляк обыкновенный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Ясень высокий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6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Лиственница европейская</w:t>
            </w:r>
          </w:p>
          <w:p w:rsidR="00164A26" w:rsidRPr="00C5001D" w:rsidRDefault="00164A26" w:rsidP="00481A95">
            <w:pPr>
              <w:numPr>
                <w:ilvl w:val="0"/>
                <w:numId w:val="26"/>
              </w:numPr>
              <w:autoSpaceDE w:val="0"/>
              <w:autoSpaceDN w:val="0"/>
            </w:pPr>
            <w:r w:rsidRPr="00C5001D">
              <w:rPr>
                <w:color w:val="000000"/>
              </w:rPr>
              <w:t>Крыжовник отклон</w:t>
            </w:r>
            <w:r>
              <w:rPr>
                <w:color w:val="000000"/>
              </w:rPr>
              <w:t>ё</w:t>
            </w:r>
            <w:r w:rsidRPr="00C5001D">
              <w:rPr>
                <w:color w:val="000000"/>
              </w:rPr>
              <w:t>нный</w:t>
            </w:r>
          </w:p>
        </w:tc>
        <w:tc>
          <w:tcPr>
            <w:tcW w:w="2500" w:type="pct"/>
          </w:tcPr>
          <w:p w:rsidR="00164A26" w:rsidRPr="00C5001D" w:rsidRDefault="00164A26" w:rsidP="00301364">
            <w:pPr>
              <w:pStyle w:val="NormalWeb"/>
              <w:shd w:val="clear" w:color="auto" w:fill="FFFFFF"/>
              <w:spacing w:after="80"/>
              <w:ind w:left="715" w:hanging="346"/>
              <w:rPr>
                <w:color w:val="000000"/>
              </w:rPr>
            </w:pPr>
            <w:r>
              <w:rPr>
                <w:color w:val="000000"/>
              </w:rPr>
              <w:t>ОТДЕЛ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5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Папоротникообразные</w:t>
            </w:r>
          </w:p>
          <w:p w:rsidR="00164A26" w:rsidRPr="00C5001D" w:rsidRDefault="00164A26" w:rsidP="00481A95">
            <w:pPr>
              <w:pStyle w:val="NormalWeb"/>
              <w:numPr>
                <w:ilvl w:val="0"/>
                <w:numId w:val="25"/>
              </w:numPr>
              <w:shd w:val="clear" w:color="auto" w:fill="FFFFFF"/>
              <w:rPr>
                <w:color w:val="000000"/>
              </w:rPr>
            </w:pPr>
            <w:r w:rsidRPr="00C5001D">
              <w:rPr>
                <w:color w:val="000000"/>
              </w:rPr>
              <w:t>Голосеменные</w:t>
            </w:r>
          </w:p>
          <w:p w:rsidR="00164A26" w:rsidRPr="00C5001D" w:rsidRDefault="00164A26" w:rsidP="00481A95">
            <w:pPr>
              <w:numPr>
                <w:ilvl w:val="0"/>
                <w:numId w:val="25"/>
              </w:numPr>
              <w:autoSpaceDE w:val="0"/>
              <w:autoSpaceDN w:val="0"/>
            </w:pPr>
            <w:r w:rsidRPr="00C5001D">
              <w:rPr>
                <w:color w:val="000000"/>
              </w:rPr>
              <w:t>Покрытосеменные</w:t>
            </w:r>
          </w:p>
          <w:p w:rsidR="00164A26" w:rsidRPr="00C5001D" w:rsidRDefault="00164A26" w:rsidP="00153A53">
            <w:pPr>
              <w:autoSpaceDE w:val="0"/>
              <w:autoSpaceDN w:val="0"/>
              <w:rPr>
                <w:color w:val="000000"/>
              </w:rPr>
            </w:pPr>
          </w:p>
          <w:tbl>
            <w:tblPr>
              <w:tblW w:w="0" w:type="auto"/>
              <w:tblLook w:val="01E0"/>
            </w:tblPr>
            <w:tblGrid>
              <w:gridCol w:w="1027"/>
              <w:gridCol w:w="390"/>
              <w:gridCol w:w="354"/>
              <w:gridCol w:w="377"/>
              <w:gridCol w:w="355"/>
              <w:gridCol w:w="380"/>
              <w:gridCol w:w="363"/>
            </w:tblGrid>
            <w:tr w:rsidR="00164A26" w:rsidRPr="00C5001D" w:rsidTr="002D2AF6">
              <w:trPr>
                <w:trHeight w:val="219"/>
              </w:trPr>
              <w:tc>
                <w:tcPr>
                  <w:tcW w:w="1027" w:type="dxa"/>
                  <w:vMerge w:val="restart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vAlign w:val="center"/>
                </w:tcPr>
                <w:p w:rsidR="00164A26" w:rsidRPr="00C5001D" w:rsidRDefault="00164A26" w:rsidP="00301364">
                  <w:pPr>
                    <w:tabs>
                      <w:tab w:val="left" w:pos="3974"/>
                    </w:tabs>
                    <w:jc w:val="center"/>
                    <w:rPr>
                      <w:lang w:val="en-US"/>
                    </w:rPr>
                  </w:pPr>
                  <w:r w:rsidRPr="00C5001D">
                    <w:rPr>
                      <w:i/>
                    </w:rPr>
                    <w:t>Ответ</w:t>
                  </w:r>
                  <w:r w:rsidRPr="00C5001D">
                    <w:rPr>
                      <w:i/>
                      <w:lang w:val="en-US"/>
                    </w:rPr>
                    <w:t>:</w:t>
                  </w:r>
                </w:p>
              </w:tc>
              <w:tc>
                <w:tcPr>
                  <w:tcW w:w="3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А</w:t>
                  </w:r>
                </w:p>
              </w:tc>
              <w:tc>
                <w:tcPr>
                  <w:tcW w:w="35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Б</w:t>
                  </w: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В</w:t>
                  </w:r>
                </w:p>
              </w:tc>
              <w:tc>
                <w:tcPr>
                  <w:tcW w:w="3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Г</w:t>
                  </w:r>
                </w:p>
              </w:tc>
              <w:tc>
                <w:tcPr>
                  <w:tcW w:w="3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Д</w:t>
                  </w:r>
                </w:p>
              </w:tc>
              <w:tc>
                <w:tcPr>
                  <w:tcW w:w="3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  <w:r w:rsidRPr="00C5001D">
                    <w:t>Е</w:t>
                  </w:r>
                </w:p>
              </w:tc>
            </w:tr>
            <w:tr w:rsidR="00164A26" w:rsidRPr="00C5001D" w:rsidTr="002D2AF6">
              <w:trPr>
                <w:trHeight w:val="219"/>
              </w:trPr>
              <w:tc>
                <w:tcPr>
                  <w:tcW w:w="1027" w:type="dxa"/>
                  <w:vMerge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  <w:rPr>
                      <w:i/>
                    </w:rPr>
                  </w:pPr>
                </w:p>
              </w:tc>
              <w:tc>
                <w:tcPr>
                  <w:tcW w:w="3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5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  <w:tc>
                <w:tcPr>
                  <w:tcW w:w="3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C5001D" w:rsidRDefault="00164A26" w:rsidP="0070031B">
                  <w:pPr>
                    <w:tabs>
                      <w:tab w:val="left" w:pos="3974"/>
                    </w:tabs>
                  </w:pPr>
                </w:p>
              </w:tc>
            </w:tr>
          </w:tbl>
          <w:p w:rsidR="00164A26" w:rsidRPr="00C5001D" w:rsidRDefault="00164A26" w:rsidP="00153A53">
            <w:pPr>
              <w:autoSpaceDE w:val="0"/>
              <w:autoSpaceDN w:val="0"/>
            </w:pPr>
          </w:p>
        </w:tc>
      </w:tr>
    </w:tbl>
    <w:p w:rsidR="00164A26" w:rsidRPr="00863A38" w:rsidRDefault="00164A26" w:rsidP="00301364">
      <w:pPr>
        <w:pStyle w:val="NoSpacing"/>
        <w:jc w:val="both"/>
        <w:outlineLvl w:val="0"/>
        <w:rPr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421"/>
      </w:tblGrid>
      <w:tr w:rsidR="00164A26" w:rsidTr="00E73200">
        <w:tc>
          <w:tcPr>
            <w:tcW w:w="5000" w:type="pct"/>
          </w:tcPr>
          <w:p w:rsidR="00164A26" w:rsidRPr="00E73200" w:rsidRDefault="00164A26" w:rsidP="00E73200">
            <w:pPr>
              <w:pStyle w:val="NoSpacing"/>
              <w:widowControl w:val="0"/>
              <w:autoSpaceDE w:val="0"/>
              <w:autoSpaceDN w:val="0"/>
              <w:adjustRightInd w:val="0"/>
              <w:jc w:val="center"/>
              <w:outlineLvl w:val="0"/>
              <w:rPr>
                <w:b/>
                <w:i/>
                <w:sz w:val="24"/>
                <w:szCs w:val="24"/>
              </w:rPr>
            </w:pPr>
            <w:r w:rsidRPr="00E73200">
              <w:rPr>
                <w:b/>
                <w:i/>
                <w:sz w:val="24"/>
                <w:szCs w:val="24"/>
              </w:rPr>
              <w:t>Прочитайте текст. Выполните задания 26 – 27, используя содержание текста.</w:t>
            </w:r>
          </w:p>
        </w:tc>
      </w:tr>
    </w:tbl>
    <w:p w:rsidR="00164A26" w:rsidRDefault="00164A26" w:rsidP="00863A38">
      <w:pPr>
        <w:pStyle w:val="a2"/>
        <w:spacing w:before="160"/>
        <w:jc w:val="center"/>
        <w:outlineLvl w:val="0"/>
      </w:pPr>
      <w:r w:rsidRPr="006052CE">
        <w:rPr>
          <w:b/>
          <w:bCs/>
        </w:rPr>
        <w:t>СТРОЕНИЕ СТЕБЛЯ ДРЕВЕСНОГО РАСТЕНИЯ</w:t>
      </w:r>
    </w:p>
    <w:p w:rsidR="00164A26" w:rsidRPr="0046085A" w:rsidRDefault="00164A26" w:rsidP="0046085A">
      <w:pPr>
        <w:pStyle w:val="a2"/>
        <w:spacing w:before="60"/>
        <w:ind w:firstLine="539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Стебель древесного растения снаружи защищён покровными тканями. Молодые (однолетние) стебли снаружи покрыты кожицей, которая потом заменяется пробкой. Для дыхания в кожице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 xml:space="preserve">у молодых побегов имеются устьица, а позже образуются чечевички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крупные, рыхло расположенные клетки с большими межклетниками.</w:t>
      </w:r>
    </w:p>
    <w:p w:rsidR="00164A26" w:rsidRPr="0046085A" w:rsidRDefault="00164A26" w:rsidP="001221A8">
      <w:pPr>
        <w:pStyle w:val="a2"/>
        <w:ind w:firstLine="540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К покровной ткани прилегает кора, образованная разными тканями. Наружная часть коры представлена слоями клеток механической ткани с утолщёнными оболочками и тонкостенных клеток основной ткани. Внутренняя часть коры образована клетками механической и проводящей ткани и называется лубом. В состав луба входят ситовидные трубки, по которым идёт нисходящий ток: органические вещества передвигаются от листьев. Ситовидные трубки состоят из клеток, соединённых концами в длинную трубку. Между соседними клетками имеются мелкие отверстия. Через них, как через сито, передвигаются органические вещества. Кроме ситовидных трубок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>в состав луба входят лубяные волокна и клетки основной ткани.</w:t>
      </w:r>
    </w:p>
    <w:p w:rsidR="00164A26" w:rsidRPr="0046085A" w:rsidRDefault="00164A26" w:rsidP="001221A8">
      <w:pPr>
        <w:pStyle w:val="a2"/>
        <w:ind w:firstLine="540"/>
        <w:jc w:val="both"/>
        <w:outlineLvl w:val="0"/>
        <w:rPr>
          <w:i/>
          <w:sz w:val="23"/>
          <w:szCs w:val="23"/>
        </w:rPr>
      </w:pPr>
      <w:r w:rsidRPr="0046085A">
        <w:rPr>
          <w:i/>
          <w:sz w:val="23"/>
          <w:szCs w:val="23"/>
        </w:rPr>
        <w:t xml:space="preserve">К центру от луба в стебле расположен другой слой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древесина. Он состоит из сосудов и древесных волокон. По сосудам идёт восходящий ток: вода с растворёнными в ней веществами передвигается от корней к листьям и цветкам. Между древесиной и лубом находится тонкий слой клеток образовательной ткани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камбий. В результате деления клеток камбия стебель растёт </w:t>
      </w:r>
      <w:r>
        <w:rPr>
          <w:i/>
          <w:sz w:val="23"/>
          <w:szCs w:val="23"/>
        </w:rPr>
        <w:br w:type="textWrapping" w:clear="all"/>
      </w:r>
      <w:r w:rsidRPr="0046085A">
        <w:rPr>
          <w:i/>
          <w:sz w:val="23"/>
          <w:szCs w:val="23"/>
        </w:rPr>
        <w:t xml:space="preserve">в толщину. Клетки камбия делятся вдоль своей оси. Одна из дочерних клеток отходит к древесине, другая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к лубу.</w:t>
      </w:r>
    </w:p>
    <w:p w:rsidR="00164A26" w:rsidRPr="002264AC" w:rsidRDefault="00164A26" w:rsidP="001221A8">
      <w:pPr>
        <w:pStyle w:val="a2"/>
        <w:ind w:firstLine="540"/>
        <w:jc w:val="both"/>
        <w:outlineLvl w:val="0"/>
      </w:pPr>
      <w:r w:rsidRPr="0046085A">
        <w:rPr>
          <w:i/>
          <w:sz w:val="23"/>
          <w:szCs w:val="23"/>
        </w:rPr>
        <w:t xml:space="preserve">В центре стебля лежит толстый слой рыхлых клеток основной ткани, в которых откладываются запасы питательных веществ, </w:t>
      </w:r>
      <w:r w:rsidRPr="0046085A">
        <w:rPr>
          <w:rStyle w:val="mo"/>
          <w:i/>
          <w:sz w:val="23"/>
          <w:szCs w:val="23"/>
          <w:bdr w:val="none" w:sz="0" w:space="0" w:color="auto" w:frame="1"/>
        </w:rPr>
        <w:t>–</w:t>
      </w:r>
      <w:r w:rsidRPr="0046085A">
        <w:rPr>
          <w:i/>
          <w:sz w:val="23"/>
          <w:szCs w:val="23"/>
        </w:rPr>
        <w:t xml:space="preserve"> это сердцевина.</w:t>
      </w:r>
    </w:p>
    <w:p w:rsidR="00164A26" w:rsidRPr="006052CE" w:rsidRDefault="00164A26" w:rsidP="00863A38">
      <w:pPr>
        <w:spacing w:before="120" w:after="60"/>
        <w:jc w:val="both"/>
      </w:pPr>
      <w:r w:rsidRPr="006052CE">
        <w:rPr>
          <w:b/>
        </w:rPr>
        <w:t>26.</w:t>
      </w:r>
      <w:r w:rsidRPr="006052CE">
        <w:t xml:space="preserve"> </w:t>
      </w:r>
      <w:r>
        <w:t xml:space="preserve">Выберите </w:t>
      </w:r>
      <w:r w:rsidRPr="00305B76">
        <w:t>три верных</w:t>
      </w:r>
      <w:r w:rsidRPr="006052CE">
        <w:t xml:space="preserve"> высказывания.</w:t>
      </w:r>
    </w:p>
    <w:p w:rsidR="00164A26" w:rsidRPr="00157688" w:rsidRDefault="00164A2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Стебель растения защищён снаружи механическими тканями.</w:t>
      </w:r>
    </w:p>
    <w:p w:rsidR="00164A26" w:rsidRPr="00157688" w:rsidRDefault="00164A2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Для дыхания в кожице имеются устьица.</w:t>
      </w:r>
    </w:p>
    <w:p w:rsidR="00164A26" w:rsidRPr="00157688" w:rsidRDefault="00164A2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Луб образован лубяными волокнами и клетками основной ткани.</w:t>
      </w:r>
    </w:p>
    <w:p w:rsidR="00164A26" w:rsidRPr="00157688" w:rsidRDefault="00164A2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По сосудам древесины вещества передвигаются от корней к листьям и цветкам.</w:t>
      </w:r>
    </w:p>
    <w:p w:rsidR="00164A26" w:rsidRPr="00157688" w:rsidRDefault="00164A26" w:rsidP="00481A95">
      <w:pPr>
        <w:numPr>
          <w:ilvl w:val="0"/>
          <w:numId w:val="28"/>
        </w:numPr>
        <w:shd w:val="clear" w:color="auto" w:fill="FFFFFF"/>
        <w:jc w:val="both"/>
        <w:rPr>
          <w:color w:val="000000"/>
        </w:rPr>
      </w:pPr>
      <w:r w:rsidRPr="00157688">
        <w:rPr>
          <w:color w:val="000000"/>
        </w:rPr>
        <w:t>Клетки делящегося камбия превращаются и в клетки луба, и в клетки древесины.</w:t>
      </w:r>
    </w:p>
    <w:p w:rsidR="00164A26" w:rsidRPr="006052CE" w:rsidRDefault="00164A26" w:rsidP="00481A95">
      <w:pPr>
        <w:numPr>
          <w:ilvl w:val="0"/>
          <w:numId w:val="28"/>
        </w:numPr>
        <w:jc w:val="both"/>
      </w:pPr>
      <w:r w:rsidRPr="00157688">
        <w:rPr>
          <w:color w:val="000000"/>
        </w:rPr>
        <w:t>В толстом слое рыхлых клеток коры откладываются запасы питательных веществ</w:t>
      </w:r>
      <w:r>
        <w:rPr>
          <w:color w:val="000000"/>
        </w:rPr>
        <w:t>.</w:t>
      </w:r>
    </w:p>
    <w:p w:rsidR="00164A26" w:rsidRPr="00AB5A80" w:rsidRDefault="00164A26" w:rsidP="00863A38">
      <w:pPr>
        <w:rPr>
          <w:sz w:val="12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27"/>
        <w:gridCol w:w="320"/>
        <w:gridCol w:w="320"/>
        <w:gridCol w:w="321"/>
      </w:tblGrid>
      <w:tr w:rsidR="00164A26" w:rsidRPr="006052CE" w:rsidTr="0070031B">
        <w:trPr>
          <w:trHeight w:val="219"/>
        </w:trPr>
        <w:tc>
          <w:tcPr>
            <w:tcW w:w="0" w:type="auto"/>
            <w:tcBorders>
              <w:top w:val="nil"/>
              <w:left w:val="nil"/>
              <w:bottom w:val="nil"/>
            </w:tcBorders>
          </w:tcPr>
          <w:p w:rsidR="00164A26" w:rsidRPr="006052CE" w:rsidRDefault="00164A26" w:rsidP="0070031B">
            <w:pPr>
              <w:tabs>
                <w:tab w:val="left" w:pos="3974"/>
              </w:tabs>
              <w:rPr>
                <w:lang w:val="en-US"/>
              </w:rPr>
            </w:pPr>
            <w:r w:rsidRPr="006052CE">
              <w:rPr>
                <w:i/>
              </w:rPr>
              <w:t>Ответ</w:t>
            </w:r>
            <w:r w:rsidRPr="006052CE">
              <w:rPr>
                <w:i/>
                <w:lang w:val="en-US"/>
              </w:rPr>
              <w:t>:</w:t>
            </w:r>
          </w:p>
        </w:tc>
        <w:tc>
          <w:tcPr>
            <w:tcW w:w="320" w:type="dxa"/>
          </w:tcPr>
          <w:p w:rsidR="00164A26" w:rsidRPr="006052CE" w:rsidRDefault="00164A26" w:rsidP="0070031B">
            <w:pPr>
              <w:tabs>
                <w:tab w:val="left" w:pos="3974"/>
              </w:tabs>
            </w:pPr>
          </w:p>
        </w:tc>
        <w:tc>
          <w:tcPr>
            <w:tcW w:w="320" w:type="dxa"/>
          </w:tcPr>
          <w:p w:rsidR="00164A26" w:rsidRPr="006052CE" w:rsidRDefault="00164A26" w:rsidP="0070031B">
            <w:pPr>
              <w:tabs>
                <w:tab w:val="left" w:pos="3974"/>
              </w:tabs>
            </w:pPr>
          </w:p>
        </w:tc>
        <w:tc>
          <w:tcPr>
            <w:tcW w:w="321" w:type="dxa"/>
          </w:tcPr>
          <w:p w:rsidR="00164A26" w:rsidRPr="006052CE" w:rsidRDefault="00164A26" w:rsidP="0070031B">
            <w:pPr>
              <w:tabs>
                <w:tab w:val="left" w:pos="3974"/>
              </w:tabs>
            </w:pPr>
          </w:p>
        </w:tc>
      </w:tr>
    </w:tbl>
    <w:p w:rsidR="00164A26" w:rsidRPr="00863A38" w:rsidRDefault="00164A26" w:rsidP="00863A38">
      <w:pPr>
        <w:jc w:val="both"/>
        <w:rPr>
          <w:b/>
          <w:sz w:val="16"/>
          <w:szCs w:val="16"/>
        </w:rPr>
      </w:pPr>
    </w:p>
    <w:p w:rsidR="00164A26" w:rsidRPr="006052CE" w:rsidRDefault="00164A26" w:rsidP="0046085A">
      <w:pPr>
        <w:spacing w:after="60"/>
        <w:jc w:val="both"/>
      </w:pPr>
      <w:r w:rsidRPr="006052CE">
        <w:rPr>
          <w:b/>
        </w:rPr>
        <w:t xml:space="preserve">27. </w:t>
      </w:r>
      <w:r w:rsidRPr="00F057A7">
        <w:t>Выберите вариант ответа, в котором верно указаны подписи к рисунку.</w:t>
      </w:r>
    </w:p>
    <w:tbl>
      <w:tblPr>
        <w:tblW w:w="5000" w:type="pct"/>
        <w:tblLayout w:type="fixed"/>
        <w:tblLook w:val="01E0"/>
      </w:tblPr>
      <w:tblGrid>
        <w:gridCol w:w="6205"/>
        <w:gridCol w:w="4216"/>
      </w:tblGrid>
      <w:tr w:rsidR="00164A26" w:rsidRPr="006052CE" w:rsidTr="00264D0B">
        <w:trPr>
          <w:trHeight w:val="86"/>
        </w:trPr>
        <w:tc>
          <w:tcPr>
            <w:tcW w:w="2977" w:type="pct"/>
            <w:tcBorders>
              <w:right w:val="single" w:sz="4" w:space="0" w:color="auto"/>
            </w:tcBorders>
          </w:tcPr>
          <w:p w:rsidR="00164A26" w:rsidRPr="006052CE" w:rsidRDefault="00164A2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 </w:t>
            </w:r>
            <w:r w:rsidRPr="006052CE">
              <w:t>кора, 2</w:t>
            </w:r>
            <w:r>
              <w:t xml:space="preserve"> –</w:t>
            </w:r>
            <w:r w:rsidRPr="006052CE">
              <w:t xml:space="preserve"> камбий,</w:t>
            </w:r>
            <w:r>
              <w:t xml:space="preserve"> </w:t>
            </w:r>
            <w:r w:rsidRPr="006052CE">
              <w:t>3</w:t>
            </w:r>
            <w:r>
              <w:t xml:space="preserve"> –</w:t>
            </w:r>
            <w:r w:rsidRPr="006052CE">
              <w:t xml:space="preserve"> ситовидные трубки, </w:t>
            </w:r>
          </w:p>
          <w:p w:rsidR="00164A26" w:rsidRPr="006052CE" w:rsidRDefault="00164A26" w:rsidP="00264D0B">
            <w:pPr>
              <w:ind w:left="360"/>
              <w:jc w:val="both"/>
            </w:pPr>
            <w:r w:rsidRPr="006052CE">
              <w:t>4</w:t>
            </w:r>
            <w:r>
              <w:t xml:space="preserve"> – </w:t>
            </w:r>
            <w:r w:rsidRPr="006052CE">
              <w:t>сердцевина</w:t>
            </w:r>
            <w:r>
              <w:t>, 5 –</w:t>
            </w:r>
            <w:r w:rsidRPr="006052CE">
              <w:t xml:space="preserve"> древесина</w:t>
            </w:r>
            <w:r>
              <w:t xml:space="preserve"> </w:t>
            </w:r>
          </w:p>
          <w:p w:rsidR="00164A26" w:rsidRPr="006052CE" w:rsidRDefault="00164A2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 </w:t>
            </w:r>
            <w:r w:rsidRPr="006052CE">
              <w:t>пробка, 2</w:t>
            </w:r>
            <w:r>
              <w:t xml:space="preserve"> – </w:t>
            </w:r>
            <w:r w:rsidRPr="006052CE">
              <w:t>луб, 3</w:t>
            </w:r>
            <w:r>
              <w:t xml:space="preserve"> – </w:t>
            </w:r>
            <w:r w:rsidRPr="006052CE">
              <w:t>камбий, 4</w:t>
            </w:r>
            <w:r>
              <w:t xml:space="preserve"> – </w:t>
            </w:r>
            <w:r w:rsidRPr="006052CE">
              <w:t>древесина,</w:t>
            </w:r>
          </w:p>
          <w:p w:rsidR="00164A26" w:rsidRPr="006052CE" w:rsidRDefault="00164A26" w:rsidP="00264D0B">
            <w:pPr>
              <w:ind w:left="360"/>
              <w:jc w:val="both"/>
            </w:pPr>
            <w:r w:rsidRPr="006052CE">
              <w:t>5</w:t>
            </w:r>
            <w:r>
              <w:t xml:space="preserve"> –</w:t>
            </w:r>
            <w:r w:rsidRPr="006052CE">
              <w:t xml:space="preserve"> сердцевина</w:t>
            </w:r>
            <w:r>
              <w:t xml:space="preserve"> </w:t>
            </w:r>
          </w:p>
          <w:p w:rsidR="00164A26" w:rsidRPr="006052CE" w:rsidRDefault="00164A26" w:rsidP="00264D0B">
            <w:pPr>
              <w:numPr>
                <w:ilvl w:val="0"/>
                <w:numId w:val="27"/>
              </w:numPr>
              <w:jc w:val="both"/>
            </w:pPr>
            <w:r w:rsidRPr="006052CE">
              <w:t>1</w:t>
            </w:r>
            <w:r>
              <w:t xml:space="preserve"> –</w:t>
            </w:r>
            <w:r w:rsidRPr="006052CE">
              <w:t xml:space="preserve"> кора, 2</w:t>
            </w:r>
            <w:r>
              <w:t xml:space="preserve"> – </w:t>
            </w:r>
            <w:r w:rsidRPr="006052CE">
              <w:t>камбий, 3</w:t>
            </w:r>
            <w:r>
              <w:t xml:space="preserve"> –</w:t>
            </w:r>
            <w:r w:rsidRPr="006052CE">
              <w:t xml:space="preserve"> луб,</w:t>
            </w:r>
            <w:r>
              <w:t xml:space="preserve"> </w:t>
            </w:r>
            <w:r w:rsidRPr="006052CE">
              <w:t>4 – древесина,</w:t>
            </w:r>
          </w:p>
          <w:p w:rsidR="00164A26" w:rsidRPr="006052CE" w:rsidRDefault="00164A26" w:rsidP="00264D0B">
            <w:pPr>
              <w:ind w:left="360"/>
              <w:jc w:val="both"/>
            </w:pPr>
            <w:r w:rsidRPr="006052CE">
              <w:t>5</w:t>
            </w:r>
            <w:r>
              <w:t xml:space="preserve"> –</w:t>
            </w:r>
            <w:r w:rsidRPr="006052CE">
              <w:t xml:space="preserve"> сердцевина</w:t>
            </w:r>
            <w:r>
              <w:t xml:space="preserve"> </w:t>
            </w:r>
          </w:p>
          <w:p w:rsidR="00164A26" w:rsidRPr="006052CE" w:rsidRDefault="00164A26" w:rsidP="00264D0B">
            <w:pPr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jc w:val="both"/>
              <w:textAlignment w:val="baseline"/>
            </w:pPr>
            <w:r w:rsidRPr="006052CE">
              <w:t>1</w:t>
            </w:r>
            <w:r>
              <w:t xml:space="preserve"> –</w:t>
            </w:r>
            <w:r w:rsidRPr="006052CE">
              <w:t xml:space="preserve"> кожица, 2</w:t>
            </w:r>
            <w:r>
              <w:t xml:space="preserve"> –</w:t>
            </w:r>
            <w:r w:rsidRPr="006052CE">
              <w:t xml:space="preserve"> кора, 3</w:t>
            </w:r>
            <w:r>
              <w:t xml:space="preserve"> –</w:t>
            </w:r>
            <w:r w:rsidRPr="006052CE">
              <w:t xml:space="preserve"> луб, 4 –</w:t>
            </w:r>
            <w:r>
              <w:t xml:space="preserve"> </w:t>
            </w:r>
            <w:r w:rsidRPr="006052CE">
              <w:t xml:space="preserve">камбий, </w:t>
            </w:r>
          </w:p>
          <w:p w:rsidR="00164A26" w:rsidRDefault="00164A2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</w:pPr>
            <w:r w:rsidRPr="006052CE">
              <w:t>5</w:t>
            </w:r>
            <w:r>
              <w:t xml:space="preserve"> –</w:t>
            </w:r>
            <w:r w:rsidRPr="006052CE">
              <w:t xml:space="preserve"> древесина</w:t>
            </w:r>
            <w:r>
              <w:t xml:space="preserve"> </w:t>
            </w:r>
          </w:p>
          <w:p w:rsidR="00164A26" w:rsidRPr="00863A38" w:rsidRDefault="00164A2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  <w:rPr>
                <w:sz w:val="12"/>
                <w:szCs w:val="12"/>
              </w:rPr>
            </w:pPr>
          </w:p>
          <w:tbl>
            <w:tblPr>
              <w:tblW w:w="0" w:type="auto"/>
              <w:tblLayout w:type="fixed"/>
              <w:tblLook w:val="01E0"/>
            </w:tblPr>
            <w:tblGrid>
              <w:gridCol w:w="1027"/>
              <w:gridCol w:w="320"/>
            </w:tblGrid>
            <w:tr w:rsidR="00164A26" w:rsidRPr="006052CE" w:rsidTr="00D77167">
              <w:trPr>
                <w:trHeight w:val="219"/>
              </w:trPr>
              <w:tc>
                <w:tcPr>
                  <w:tcW w:w="102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</w:tcPr>
                <w:p w:rsidR="00164A26" w:rsidRPr="006052CE" w:rsidRDefault="00164A26" w:rsidP="00264D0B">
                  <w:pPr>
                    <w:tabs>
                      <w:tab w:val="left" w:pos="3974"/>
                    </w:tabs>
                    <w:rPr>
                      <w:lang w:val="en-US"/>
                    </w:rPr>
                  </w:pPr>
                  <w:r w:rsidRPr="006052CE">
                    <w:rPr>
                      <w:i/>
                    </w:rPr>
                    <w:t>Ответ</w:t>
                  </w:r>
                  <w:r w:rsidRPr="006052CE">
                    <w:rPr>
                      <w:i/>
                      <w:lang w:val="en-US"/>
                    </w:rPr>
                    <w:t>:</w:t>
                  </w:r>
                </w:p>
              </w:tc>
              <w:tc>
                <w:tcPr>
                  <w:tcW w:w="3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64A26" w:rsidRPr="006052CE" w:rsidRDefault="00164A26" w:rsidP="00264D0B">
                  <w:pPr>
                    <w:tabs>
                      <w:tab w:val="left" w:pos="3974"/>
                    </w:tabs>
                  </w:pPr>
                </w:p>
              </w:tc>
            </w:tr>
          </w:tbl>
          <w:p w:rsidR="00164A26" w:rsidRPr="006052CE" w:rsidRDefault="00164A26" w:rsidP="00264D0B">
            <w:pPr>
              <w:widowControl w:val="0"/>
              <w:autoSpaceDE w:val="0"/>
              <w:autoSpaceDN w:val="0"/>
              <w:adjustRightInd w:val="0"/>
              <w:ind w:left="360"/>
              <w:jc w:val="both"/>
              <w:textAlignment w:val="baseline"/>
            </w:pPr>
          </w:p>
        </w:tc>
        <w:tc>
          <w:tcPr>
            <w:tcW w:w="2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A26" w:rsidRPr="006052CE" w:rsidRDefault="00164A26" w:rsidP="00264D0B">
            <w:pPr>
              <w:widowControl w:val="0"/>
              <w:autoSpaceDE w:val="0"/>
              <w:autoSpaceDN w:val="0"/>
              <w:adjustRightInd w:val="0"/>
              <w:textAlignment w:val="baseline"/>
            </w:pPr>
            <w:r w:rsidRPr="006052CE">
              <w:object w:dxaOrig="7230" w:dyaOrig="4515">
                <v:shape id="_x0000_i1047" type="#_x0000_t75" style="width:184.5pt;height:115.5pt" o:ole="">
                  <v:imagedata r:id="rId46" o:title=""/>
                </v:shape>
                <o:OLEObject Type="Embed" ProgID="Paint.Picture" ShapeID="_x0000_i1047" DrawAspect="Content" ObjectID="_1587904615" r:id="rId47"/>
              </w:object>
            </w:r>
          </w:p>
        </w:tc>
      </w:tr>
    </w:tbl>
    <w:p w:rsidR="00164A26" w:rsidRPr="0046085A" w:rsidRDefault="00164A26" w:rsidP="0046085A">
      <w:pPr>
        <w:shd w:val="clear" w:color="auto" w:fill="FFFFFF"/>
        <w:jc w:val="both"/>
        <w:rPr>
          <w:sz w:val="4"/>
          <w:szCs w:val="4"/>
        </w:rPr>
      </w:pPr>
    </w:p>
    <w:sectPr w:rsidR="00164A26" w:rsidRPr="0046085A" w:rsidSect="0031632E">
      <w:footerReference w:type="even" r:id="rId48"/>
      <w:footerReference w:type="default" r:id="rId49"/>
      <w:pgSz w:w="11907" w:h="16840" w:orient="landscape" w:code="8"/>
      <w:pgMar w:top="851" w:right="851" w:bottom="851" w:left="851" w:header="709" w:footer="261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4A26" w:rsidRDefault="00164A26">
      <w:r>
        <w:separator/>
      </w:r>
    </w:p>
  </w:endnote>
  <w:endnote w:type="continuationSeparator" w:id="0">
    <w:p w:rsidR="00164A26" w:rsidRDefault="00164A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4A26" w:rsidRDefault="00164A26" w:rsidP="00B865D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164A26" w:rsidRDefault="00164A26" w:rsidP="00A45F41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4A26" w:rsidRDefault="00164A26">
    <w:pPr>
      <w:pStyle w:val="Footer"/>
      <w:jc w:val="center"/>
    </w:pPr>
    <w:fldSimple w:instr="PAGE   \* MERGEFORMAT">
      <w:r>
        <w:rPr>
          <w:noProof/>
        </w:rPr>
        <w:t>1</w:t>
      </w:r>
    </w:fldSimple>
  </w:p>
  <w:p w:rsidR="00164A26" w:rsidRPr="00987B19" w:rsidRDefault="00164A26" w:rsidP="00A45F41">
    <w:pPr>
      <w:pStyle w:val="Footer"/>
      <w:ind w:right="360"/>
      <w:rPr>
        <w:sz w:val="20"/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4A26" w:rsidRDefault="00164A26">
      <w:r>
        <w:separator/>
      </w:r>
    </w:p>
  </w:footnote>
  <w:footnote w:type="continuationSeparator" w:id="0">
    <w:p w:rsidR="00164A26" w:rsidRDefault="00164A2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818DD"/>
    <w:multiLevelType w:val="hybridMultilevel"/>
    <w:tmpl w:val="203279AC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>
    <w:nsid w:val="0CBC467A"/>
    <w:multiLevelType w:val="hybridMultilevel"/>
    <w:tmpl w:val="C5A6E714"/>
    <w:lvl w:ilvl="0" w:tplc="85467626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0ECC5E4B"/>
    <w:multiLevelType w:val="hybridMultilevel"/>
    <w:tmpl w:val="69DED5BA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12FA3220"/>
    <w:multiLevelType w:val="hybridMultilevel"/>
    <w:tmpl w:val="5C2C6D6E"/>
    <w:lvl w:ilvl="0" w:tplc="3EA6B054">
      <w:start w:val="1"/>
      <w:numFmt w:val="russianLow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  <w:rPr>
        <w:rFonts w:cs="Times New Roman"/>
      </w:rPr>
    </w:lvl>
  </w:abstractNum>
  <w:abstractNum w:abstractNumId="4">
    <w:nsid w:val="13497E7A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4041213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5076504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16305D26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172761E1"/>
    <w:multiLevelType w:val="hybridMultilevel"/>
    <w:tmpl w:val="663EF552"/>
    <w:lvl w:ilvl="0" w:tplc="611E5474">
      <w:start w:val="1"/>
      <w:numFmt w:val="russianUpp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18A94DF6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1EC92E7E"/>
    <w:multiLevelType w:val="hybridMultilevel"/>
    <w:tmpl w:val="CDEA2906"/>
    <w:lvl w:ilvl="0" w:tplc="0BDAE9A2">
      <w:start w:val="1"/>
      <w:numFmt w:val="russianUpper"/>
      <w:lvlText w:val="%1)"/>
      <w:lvlJc w:val="left"/>
      <w:pPr>
        <w:ind w:left="720" w:hanging="360"/>
      </w:pPr>
      <w:rPr>
        <w:rFonts w:cs="Times New Roman" w:hint="default"/>
      </w:rPr>
    </w:lvl>
    <w:lvl w:ilvl="1" w:tplc="234A3A32">
      <w:start w:val="1"/>
      <w:numFmt w:val="decimal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0A87BC4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6B05FA2"/>
    <w:multiLevelType w:val="hybridMultilevel"/>
    <w:tmpl w:val="46B26A5A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3">
    <w:nsid w:val="2DB0705B"/>
    <w:multiLevelType w:val="hybridMultilevel"/>
    <w:tmpl w:val="7442A53C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2F04755E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322209A3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9936C28"/>
    <w:multiLevelType w:val="multilevel"/>
    <w:tmpl w:val="5C2C6D6E"/>
    <w:lvl w:ilvl="0">
      <w:start w:val="1"/>
      <w:numFmt w:val="russianLower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  <w:rPr>
        <w:rFonts w:cs="Times New Roman"/>
      </w:rPr>
    </w:lvl>
  </w:abstractNum>
  <w:abstractNum w:abstractNumId="17">
    <w:nsid w:val="3A53406A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CFB1CA8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9">
    <w:nsid w:val="3DBC0DE1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0">
    <w:nsid w:val="44E957DC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462428C6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2">
    <w:nsid w:val="493C4505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>
    <w:nsid w:val="49B439BF"/>
    <w:multiLevelType w:val="hybridMultilevel"/>
    <w:tmpl w:val="4852CDD0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4">
    <w:nsid w:val="4C9D69C1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54F74636"/>
    <w:multiLevelType w:val="hybridMultilevel"/>
    <w:tmpl w:val="6E0E71A0"/>
    <w:lvl w:ilvl="0" w:tplc="D34C96AA">
      <w:start w:val="1"/>
      <w:numFmt w:val="decimal"/>
      <w:lvlText w:val="%1)"/>
      <w:lvlJc w:val="left"/>
      <w:pPr>
        <w:tabs>
          <w:tab w:val="num" w:pos="-360"/>
        </w:tabs>
        <w:ind w:left="36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96A086D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A02376D"/>
    <w:multiLevelType w:val="hybridMultilevel"/>
    <w:tmpl w:val="084C9184"/>
    <w:lvl w:ilvl="0" w:tplc="00000006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EEC547E"/>
    <w:multiLevelType w:val="hybridMultilevel"/>
    <w:tmpl w:val="BFC436B2"/>
    <w:lvl w:ilvl="0" w:tplc="D11CDC0A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9">
    <w:nsid w:val="5FA800F4"/>
    <w:multiLevelType w:val="hybridMultilevel"/>
    <w:tmpl w:val="70F6039A"/>
    <w:lvl w:ilvl="0" w:tplc="D34C96AA">
      <w:start w:val="1"/>
      <w:numFmt w:val="decimal"/>
      <w:lvlText w:val="%1)"/>
      <w:lvlJc w:val="left"/>
      <w:pPr>
        <w:tabs>
          <w:tab w:val="num" w:pos="-360"/>
        </w:tabs>
        <w:ind w:left="36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>
    <w:nsid w:val="65845868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AA341EA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721B4679"/>
    <w:multiLevelType w:val="hybridMultilevel"/>
    <w:tmpl w:val="B9C4482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74896E47"/>
    <w:multiLevelType w:val="hybridMultilevel"/>
    <w:tmpl w:val="D6C4A0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760039B6"/>
    <w:multiLevelType w:val="hybridMultilevel"/>
    <w:tmpl w:val="7442A53C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5">
    <w:nsid w:val="7AED268E"/>
    <w:multiLevelType w:val="hybridMultilevel"/>
    <w:tmpl w:val="ABC2BBB2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6">
    <w:nsid w:val="7B2A5E21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>
    <w:nsid w:val="7F7B6EED"/>
    <w:multiLevelType w:val="hybridMultilevel"/>
    <w:tmpl w:val="DB2E1AE8"/>
    <w:lvl w:ilvl="0" w:tplc="57421394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4"/>
  </w:num>
  <w:num w:numId="2">
    <w:abstractNumId w:val="5"/>
  </w:num>
  <w:num w:numId="3">
    <w:abstractNumId w:val="17"/>
  </w:num>
  <w:num w:numId="4">
    <w:abstractNumId w:val="7"/>
  </w:num>
  <w:num w:numId="5">
    <w:abstractNumId w:val="11"/>
  </w:num>
  <w:num w:numId="6">
    <w:abstractNumId w:val="20"/>
  </w:num>
  <w:num w:numId="7">
    <w:abstractNumId w:val="6"/>
  </w:num>
  <w:num w:numId="8">
    <w:abstractNumId w:val="35"/>
  </w:num>
  <w:num w:numId="9">
    <w:abstractNumId w:val="32"/>
  </w:num>
  <w:num w:numId="10">
    <w:abstractNumId w:val="36"/>
  </w:num>
  <w:num w:numId="11">
    <w:abstractNumId w:val="26"/>
  </w:num>
  <w:num w:numId="12">
    <w:abstractNumId w:val="30"/>
  </w:num>
  <w:num w:numId="13">
    <w:abstractNumId w:val="4"/>
  </w:num>
  <w:num w:numId="14">
    <w:abstractNumId w:val="22"/>
  </w:num>
  <w:num w:numId="15">
    <w:abstractNumId w:val="24"/>
  </w:num>
  <w:num w:numId="16">
    <w:abstractNumId w:val="15"/>
  </w:num>
  <w:num w:numId="17">
    <w:abstractNumId w:val="37"/>
  </w:num>
  <w:num w:numId="18">
    <w:abstractNumId w:val="34"/>
  </w:num>
  <w:num w:numId="19">
    <w:abstractNumId w:val="13"/>
  </w:num>
  <w:num w:numId="20">
    <w:abstractNumId w:val="28"/>
  </w:num>
  <w:num w:numId="21">
    <w:abstractNumId w:val="21"/>
  </w:num>
  <w:num w:numId="22">
    <w:abstractNumId w:val="19"/>
  </w:num>
  <w:num w:numId="23">
    <w:abstractNumId w:val="23"/>
  </w:num>
  <w:num w:numId="24">
    <w:abstractNumId w:val="18"/>
  </w:num>
  <w:num w:numId="25">
    <w:abstractNumId w:val="9"/>
  </w:num>
  <w:num w:numId="26">
    <w:abstractNumId w:val="10"/>
  </w:num>
  <w:num w:numId="27">
    <w:abstractNumId w:val="27"/>
  </w:num>
  <w:num w:numId="28">
    <w:abstractNumId w:val="2"/>
  </w:num>
  <w:num w:numId="29">
    <w:abstractNumId w:val="33"/>
  </w:num>
  <w:num w:numId="30">
    <w:abstractNumId w:val="0"/>
  </w:num>
  <w:num w:numId="31">
    <w:abstractNumId w:val="12"/>
  </w:num>
  <w:num w:numId="32">
    <w:abstractNumId w:val="31"/>
  </w:num>
  <w:num w:numId="33">
    <w:abstractNumId w:val="1"/>
  </w:num>
  <w:num w:numId="34">
    <w:abstractNumId w:val="3"/>
  </w:num>
  <w:num w:numId="35">
    <w:abstractNumId w:val="16"/>
  </w:num>
  <w:num w:numId="36">
    <w:abstractNumId w:val="8"/>
  </w:num>
  <w:num w:numId="37">
    <w:abstractNumId w:val="25"/>
  </w:num>
  <w:num w:numId="38">
    <w:abstractNumId w:val="29"/>
  </w:num>
  <w:numIdMacAtCleanup w:val="2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bookFoldPrinting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12941"/>
    <w:rsid w:val="000057E2"/>
    <w:rsid w:val="00005CD1"/>
    <w:rsid w:val="000068C6"/>
    <w:rsid w:val="000109D7"/>
    <w:rsid w:val="00015F38"/>
    <w:rsid w:val="000200A5"/>
    <w:rsid w:val="00024AFA"/>
    <w:rsid w:val="00024EBE"/>
    <w:rsid w:val="00030BC6"/>
    <w:rsid w:val="0004325C"/>
    <w:rsid w:val="00046189"/>
    <w:rsid w:val="00046909"/>
    <w:rsid w:val="00047E41"/>
    <w:rsid w:val="000557E2"/>
    <w:rsid w:val="000604CF"/>
    <w:rsid w:val="00061EE3"/>
    <w:rsid w:val="0006266F"/>
    <w:rsid w:val="0006273E"/>
    <w:rsid w:val="000720EE"/>
    <w:rsid w:val="0007395E"/>
    <w:rsid w:val="00073B4E"/>
    <w:rsid w:val="00073F99"/>
    <w:rsid w:val="00075497"/>
    <w:rsid w:val="000775E6"/>
    <w:rsid w:val="00084A93"/>
    <w:rsid w:val="00084BAE"/>
    <w:rsid w:val="000850DA"/>
    <w:rsid w:val="0008767C"/>
    <w:rsid w:val="0009000A"/>
    <w:rsid w:val="00095EE8"/>
    <w:rsid w:val="00096E51"/>
    <w:rsid w:val="000A797A"/>
    <w:rsid w:val="000B1577"/>
    <w:rsid w:val="000B1ED2"/>
    <w:rsid w:val="000C28DD"/>
    <w:rsid w:val="000C611B"/>
    <w:rsid w:val="000C633F"/>
    <w:rsid w:val="000C731C"/>
    <w:rsid w:val="000D294C"/>
    <w:rsid w:val="000D6416"/>
    <w:rsid w:val="000E0E58"/>
    <w:rsid w:val="000E43D1"/>
    <w:rsid w:val="000E72C0"/>
    <w:rsid w:val="000F21B7"/>
    <w:rsid w:val="000F2E8C"/>
    <w:rsid w:val="000F300D"/>
    <w:rsid w:val="000F3D02"/>
    <w:rsid w:val="000F4FC3"/>
    <w:rsid w:val="001016D9"/>
    <w:rsid w:val="00101CBA"/>
    <w:rsid w:val="00103380"/>
    <w:rsid w:val="00103580"/>
    <w:rsid w:val="00103ACE"/>
    <w:rsid w:val="00103F6F"/>
    <w:rsid w:val="0010749B"/>
    <w:rsid w:val="00111EAE"/>
    <w:rsid w:val="001122E9"/>
    <w:rsid w:val="00113120"/>
    <w:rsid w:val="00115BF5"/>
    <w:rsid w:val="00117D0C"/>
    <w:rsid w:val="00121F19"/>
    <w:rsid w:val="001221A8"/>
    <w:rsid w:val="00122673"/>
    <w:rsid w:val="00122BC9"/>
    <w:rsid w:val="00125C0B"/>
    <w:rsid w:val="001265B3"/>
    <w:rsid w:val="00130A10"/>
    <w:rsid w:val="001322A5"/>
    <w:rsid w:val="0014118C"/>
    <w:rsid w:val="0014337C"/>
    <w:rsid w:val="00145E43"/>
    <w:rsid w:val="00147B26"/>
    <w:rsid w:val="00150E6D"/>
    <w:rsid w:val="00151141"/>
    <w:rsid w:val="00153A53"/>
    <w:rsid w:val="00157688"/>
    <w:rsid w:val="00157F4A"/>
    <w:rsid w:val="00160276"/>
    <w:rsid w:val="00161F97"/>
    <w:rsid w:val="00162AAC"/>
    <w:rsid w:val="00164A26"/>
    <w:rsid w:val="00164F5E"/>
    <w:rsid w:val="00170EF6"/>
    <w:rsid w:val="00176BB3"/>
    <w:rsid w:val="00177D92"/>
    <w:rsid w:val="0018024D"/>
    <w:rsid w:val="00181F03"/>
    <w:rsid w:val="00185F54"/>
    <w:rsid w:val="001861B0"/>
    <w:rsid w:val="001865BB"/>
    <w:rsid w:val="00192097"/>
    <w:rsid w:val="0019468C"/>
    <w:rsid w:val="001A1174"/>
    <w:rsid w:val="001A30E1"/>
    <w:rsid w:val="001A6A96"/>
    <w:rsid w:val="001B1D93"/>
    <w:rsid w:val="001B45D6"/>
    <w:rsid w:val="001B61E7"/>
    <w:rsid w:val="001C094F"/>
    <w:rsid w:val="001C1B6D"/>
    <w:rsid w:val="001C3A65"/>
    <w:rsid w:val="001C6F7E"/>
    <w:rsid w:val="001D0CB0"/>
    <w:rsid w:val="001D424F"/>
    <w:rsid w:val="001D4804"/>
    <w:rsid w:val="001E0B0C"/>
    <w:rsid w:val="001E0F28"/>
    <w:rsid w:val="001E233B"/>
    <w:rsid w:val="001E384F"/>
    <w:rsid w:val="001E5CC7"/>
    <w:rsid w:val="001E6654"/>
    <w:rsid w:val="001E6672"/>
    <w:rsid w:val="001F4A2A"/>
    <w:rsid w:val="001F644F"/>
    <w:rsid w:val="001F68A2"/>
    <w:rsid w:val="001F7763"/>
    <w:rsid w:val="001F7877"/>
    <w:rsid w:val="002075D4"/>
    <w:rsid w:val="002103AF"/>
    <w:rsid w:val="0021134D"/>
    <w:rsid w:val="00212873"/>
    <w:rsid w:val="00215E81"/>
    <w:rsid w:val="00217B08"/>
    <w:rsid w:val="00221681"/>
    <w:rsid w:val="0022447C"/>
    <w:rsid w:val="00225B37"/>
    <w:rsid w:val="002264AC"/>
    <w:rsid w:val="00231D36"/>
    <w:rsid w:val="00234C4C"/>
    <w:rsid w:val="00234E06"/>
    <w:rsid w:val="002356C9"/>
    <w:rsid w:val="002420C0"/>
    <w:rsid w:val="002429B4"/>
    <w:rsid w:val="002430C2"/>
    <w:rsid w:val="0024464D"/>
    <w:rsid w:val="00245203"/>
    <w:rsid w:val="00253CE1"/>
    <w:rsid w:val="00255389"/>
    <w:rsid w:val="002553AF"/>
    <w:rsid w:val="00255A74"/>
    <w:rsid w:val="00256773"/>
    <w:rsid w:val="0025739E"/>
    <w:rsid w:val="002600E5"/>
    <w:rsid w:val="00260150"/>
    <w:rsid w:val="00260AF0"/>
    <w:rsid w:val="00264D0B"/>
    <w:rsid w:val="00270388"/>
    <w:rsid w:val="0027427A"/>
    <w:rsid w:val="002744EA"/>
    <w:rsid w:val="00274F82"/>
    <w:rsid w:val="002754A8"/>
    <w:rsid w:val="0028513A"/>
    <w:rsid w:val="00293838"/>
    <w:rsid w:val="00293B20"/>
    <w:rsid w:val="002952DA"/>
    <w:rsid w:val="002959A8"/>
    <w:rsid w:val="00297928"/>
    <w:rsid w:val="00297E70"/>
    <w:rsid w:val="002A0CD3"/>
    <w:rsid w:val="002A4A4D"/>
    <w:rsid w:val="002A527D"/>
    <w:rsid w:val="002A63E5"/>
    <w:rsid w:val="002B1582"/>
    <w:rsid w:val="002B3883"/>
    <w:rsid w:val="002B38FB"/>
    <w:rsid w:val="002B6191"/>
    <w:rsid w:val="002C03D7"/>
    <w:rsid w:val="002C1604"/>
    <w:rsid w:val="002C4471"/>
    <w:rsid w:val="002C4D79"/>
    <w:rsid w:val="002C5838"/>
    <w:rsid w:val="002D2AF6"/>
    <w:rsid w:val="002D33B4"/>
    <w:rsid w:val="002D70F6"/>
    <w:rsid w:val="002E38FF"/>
    <w:rsid w:val="002E472F"/>
    <w:rsid w:val="002E5B4E"/>
    <w:rsid w:val="002E72F4"/>
    <w:rsid w:val="002F656E"/>
    <w:rsid w:val="003007B4"/>
    <w:rsid w:val="00300855"/>
    <w:rsid w:val="00301364"/>
    <w:rsid w:val="00303284"/>
    <w:rsid w:val="00305B76"/>
    <w:rsid w:val="00307459"/>
    <w:rsid w:val="003122D3"/>
    <w:rsid w:val="00314E9B"/>
    <w:rsid w:val="0031632E"/>
    <w:rsid w:val="003225E3"/>
    <w:rsid w:val="00332B1C"/>
    <w:rsid w:val="003341FA"/>
    <w:rsid w:val="00335D0F"/>
    <w:rsid w:val="00337D73"/>
    <w:rsid w:val="00343BA7"/>
    <w:rsid w:val="003460A1"/>
    <w:rsid w:val="00347526"/>
    <w:rsid w:val="003476C1"/>
    <w:rsid w:val="00350C3E"/>
    <w:rsid w:val="00351E12"/>
    <w:rsid w:val="0035324D"/>
    <w:rsid w:val="00354B2E"/>
    <w:rsid w:val="00357645"/>
    <w:rsid w:val="003617F8"/>
    <w:rsid w:val="003622A0"/>
    <w:rsid w:val="0036535C"/>
    <w:rsid w:val="00365464"/>
    <w:rsid w:val="00366915"/>
    <w:rsid w:val="00374AC0"/>
    <w:rsid w:val="00375005"/>
    <w:rsid w:val="00383506"/>
    <w:rsid w:val="003837DA"/>
    <w:rsid w:val="003837DC"/>
    <w:rsid w:val="00390307"/>
    <w:rsid w:val="003936DB"/>
    <w:rsid w:val="003A3888"/>
    <w:rsid w:val="003A6851"/>
    <w:rsid w:val="003B0A0B"/>
    <w:rsid w:val="003B4D8C"/>
    <w:rsid w:val="003B56A8"/>
    <w:rsid w:val="003B6AA7"/>
    <w:rsid w:val="003C1C46"/>
    <w:rsid w:val="003C2C6B"/>
    <w:rsid w:val="003D0503"/>
    <w:rsid w:val="003D4F65"/>
    <w:rsid w:val="003E4DD9"/>
    <w:rsid w:val="003E7EC2"/>
    <w:rsid w:val="003F5992"/>
    <w:rsid w:val="003F62E2"/>
    <w:rsid w:val="0040259D"/>
    <w:rsid w:val="0040740C"/>
    <w:rsid w:val="00412819"/>
    <w:rsid w:val="0041415A"/>
    <w:rsid w:val="004151AC"/>
    <w:rsid w:val="00417B8F"/>
    <w:rsid w:val="00423D25"/>
    <w:rsid w:val="00425239"/>
    <w:rsid w:val="004253D7"/>
    <w:rsid w:val="004273F6"/>
    <w:rsid w:val="00431000"/>
    <w:rsid w:val="0043552A"/>
    <w:rsid w:val="004360EE"/>
    <w:rsid w:val="0044656C"/>
    <w:rsid w:val="0044657B"/>
    <w:rsid w:val="004543EE"/>
    <w:rsid w:val="00455B94"/>
    <w:rsid w:val="00457C33"/>
    <w:rsid w:val="0046085A"/>
    <w:rsid w:val="0046435B"/>
    <w:rsid w:val="00465107"/>
    <w:rsid w:val="00465733"/>
    <w:rsid w:val="00466358"/>
    <w:rsid w:val="00473933"/>
    <w:rsid w:val="004758CB"/>
    <w:rsid w:val="00481A95"/>
    <w:rsid w:val="00485D7F"/>
    <w:rsid w:val="00487318"/>
    <w:rsid w:val="00487478"/>
    <w:rsid w:val="00487898"/>
    <w:rsid w:val="00487DE2"/>
    <w:rsid w:val="00493C19"/>
    <w:rsid w:val="0049431F"/>
    <w:rsid w:val="004969E4"/>
    <w:rsid w:val="0049707C"/>
    <w:rsid w:val="004A180A"/>
    <w:rsid w:val="004A2CE9"/>
    <w:rsid w:val="004A478C"/>
    <w:rsid w:val="004A5C54"/>
    <w:rsid w:val="004B256C"/>
    <w:rsid w:val="004B5009"/>
    <w:rsid w:val="004B51B7"/>
    <w:rsid w:val="004C0BB2"/>
    <w:rsid w:val="004C4BFC"/>
    <w:rsid w:val="004C59AD"/>
    <w:rsid w:val="004C5AD8"/>
    <w:rsid w:val="004D2996"/>
    <w:rsid w:val="004D3ECD"/>
    <w:rsid w:val="004E1599"/>
    <w:rsid w:val="004E3394"/>
    <w:rsid w:val="004E3BC2"/>
    <w:rsid w:val="004E3F4B"/>
    <w:rsid w:val="004E43CF"/>
    <w:rsid w:val="004E531F"/>
    <w:rsid w:val="004F0698"/>
    <w:rsid w:val="004F132E"/>
    <w:rsid w:val="004F203E"/>
    <w:rsid w:val="00500A7E"/>
    <w:rsid w:val="00512941"/>
    <w:rsid w:val="00512C52"/>
    <w:rsid w:val="00513CC2"/>
    <w:rsid w:val="005167DF"/>
    <w:rsid w:val="00520E3A"/>
    <w:rsid w:val="0053050A"/>
    <w:rsid w:val="00530AB9"/>
    <w:rsid w:val="00533560"/>
    <w:rsid w:val="00540FB7"/>
    <w:rsid w:val="0054215D"/>
    <w:rsid w:val="00543DB9"/>
    <w:rsid w:val="0054690B"/>
    <w:rsid w:val="00547F76"/>
    <w:rsid w:val="005501F3"/>
    <w:rsid w:val="00552774"/>
    <w:rsid w:val="00553414"/>
    <w:rsid w:val="0055499C"/>
    <w:rsid w:val="005561B5"/>
    <w:rsid w:val="005645D5"/>
    <w:rsid w:val="00566DE5"/>
    <w:rsid w:val="00567BD3"/>
    <w:rsid w:val="0057385E"/>
    <w:rsid w:val="005762DB"/>
    <w:rsid w:val="00583713"/>
    <w:rsid w:val="00585522"/>
    <w:rsid w:val="00594E60"/>
    <w:rsid w:val="00596B92"/>
    <w:rsid w:val="005A5E7F"/>
    <w:rsid w:val="005A61E2"/>
    <w:rsid w:val="005A7CEF"/>
    <w:rsid w:val="005B011B"/>
    <w:rsid w:val="005B188C"/>
    <w:rsid w:val="005B2CED"/>
    <w:rsid w:val="005B60DD"/>
    <w:rsid w:val="005C4D6A"/>
    <w:rsid w:val="005C5ECA"/>
    <w:rsid w:val="005C617D"/>
    <w:rsid w:val="005C6DEF"/>
    <w:rsid w:val="005D33A6"/>
    <w:rsid w:val="005D4681"/>
    <w:rsid w:val="005D5C3A"/>
    <w:rsid w:val="005D7E22"/>
    <w:rsid w:val="005E0578"/>
    <w:rsid w:val="005E0AE0"/>
    <w:rsid w:val="005E21FC"/>
    <w:rsid w:val="005E2822"/>
    <w:rsid w:val="005E2DBB"/>
    <w:rsid w:val="005E341A"/>
    <w:rsid w:val="005E4880"/>
    <w:rsid w:val="005F2CBB"/>
    <w:rsid w:val="005F2E14"/>
    <w:rsid w:val="005F5BC1"/>
    <w:rsid w:val="005F6EB5"/>
    <w:rsid w:val="006009F1"/>
    <w:rsid w:val="006052CE"/>
    <w:rsid w:val="006056BC"/>
    <w:rsid w:val="00605DAD"/>
    <w:rsid w:val="0061130C"/>
    <w:rsid w:val="00614264"/>
    <w:rsid w:val="00617FC0"/>
    <w:rsid w:val="0062187C"/>
    <w:rsid w:val="006244CC"/>
    <w:rsid w:val="00624545"/>
    <w:rsid w:val="006272B8"/>
    <w:rsid w:val="00627520"/>
    <w:rsid w:val="00630AE0"/>
    <w:rsid w:val="00631EB0"/>
    <w:rsid w:val="006362FA"/>
    <w:rsid w:val="0063681A"/>
    <w:rsid w:val="006406C6"/>
    <w:rsid w:val="00642D79"/>
    <w:rsid w:val="00642EA0"/>
    <w:rsid w:val="006503E6"/>
    <w:rsid w:val="006515B5"/>
    <w:rsid w:val="00652138"/>
    <w:rsid w:val="00652ACC"/>
    <w:rsid w:val="0065413C"/>
    <w:rsid w:val="006548A6"/>
    <w:rsid w:val="00654C61"/>
    <w:rsid w:val="006551F7"/>
    <w:rsid w:val="00662019"/>
    <w:rsid w:val="00662220"/>
    <w:rsid w:val="0066294B"/>
    <w:rsid w:val="006644D5"/>
    <w:rsid w:val="00665E07"/>
    <w:rsid w:val="0066681F"/>
    <w:rsid w:val="00671636"/>
    <w:rsid w:val="006800C4"/>
    <w:rsid w:val="00686F94"/>
    <w:rsid w:val="00690F18"/>
    <w:rsid w:val="00694FEF"/>
    <w:rsid w:val="006A152B"/>
    <w:rsid w:val="006A5E81"/>
    <w:rsid w:val="006A744A"/>
    <w:rsid w:val="006A7CE0"/>
    <w:rsid w:val="006B1B45"/>
    <w:rsid w:val="006B4EC9"/>
    <w:rsid w:val="006B5DAA"/>
    <w:rsid w:val="006B65AC"/>
    <w:rsid w:val="006C058D"/>
    <w:rsid w:val="006C15B8"/>
    <w:rsid w:val="006C1AB6"/>
    <w:rsid w:val="006C1EF9"/>
    <w:rsid w:val="006C1F2D"/>
    <w:rsid w:val="006C4A09"/>
    <w:rsid w:val="006D29A2"/>
    <w:rsid w:val="006E06AB"/>
    <w:rsid w:val="006E47B3"/>
    <w:rsid w:val="006E4936"/>
    <w:rsid w:val="006E5D61"/>
    <w:rsid w:val="006E7D08"/>
    <w:rsid w:val="006F5D4F"/>
    <w:rsid w:val="006F6F17"/>
    <w:rsid w:val="006F6F95"/>
    <w:rsid w:val="006F7B61"/>
    <w:rsid w:val="0070031B"/>
    <w:rsid w:val="007005AC"/>
    <w:rsid w:val="00704104"/>
    <w:rsid w:val="00707C55"/>
    <w:rsid w:val="00710F06"/>
    <w:rsid w:val="00715E5E"/>
    <w:rsid w:val="00722A78"/>
    <w:rsid w:val="00726DED"/>
    <w:rsid w:val="00727729"/>
    <w:rsid w:val="007346FA"/>
    <w:rsid w:val="00734A2E"/>
    <w:rsid w:val="007370F5"/>
    <w:rsid w:val="007401B8"/>
    <w:rsid w:val="00742415"/>
    <w:rsid w:val="00743593"/>
    <w:rsid w:val="00754284"/>
    <w:rsid w:val="00755525"/>
    <w:rsid w:val="00755CA9"/>
    <w:rsid w:val="00761E8E"/>
    <w:rsid w:val="00764EC2"/>
    <w:rsid w:val="0076680C"/>
    <w:rsid w:val="00770499"/>
    <w:rsid w:val="00770C7E"/>
    <w:rsid w:val="00774710"/>
    <w:rsid w:val="007811BD"/>
    <w:rsid w:val="007827AD"/>
    <w:rsid w:val="007879C4"/>
    <w:rsid w:val="007905CD"/>
    <w:rsid w:val="007938E8"/>
    <w:rsid w:val="00793CC6"/>
    <w:rsid w:val="0079576B"/>
    <w:rsid w:val="00797E3E"/>
    <w:rsid w:val="007A0D87"/>
    <w:rsid w:val="007A2EC8"/>
    <w:rsid w:val="007A3936"/>
    <w:rsid w:val="007A4394"/>
    <w:rsid w:val="007B11FA"/>
    <w:rsid w:val="007B1FD9"/>
    <w:rsid w:val="007B30A6"/>
    <w:rsid w:val="007B38A6"/>
    <w:rsid w:val="007C1CB6"/>
    <w:rsid w:val="007C20E0"/>
    <w:rsid w:val="007C65F0"/>
    <w:rsid w:val="007C749B"/>
    <w:rsid w:val="007D3C67"/>
    <w:rsid w:val="007D78BF"/>
    <w:rsid w:val="007E2729"/>
    <w:rsid w:val="007E539F"/>
    <w:rsid w:val="007E7C46"/>
    <w:rsid w:val="007E7D25"/>
    <w:rsid w:val="007E7E9E"/>
    <w:rsid w:val="007E7EAA"/>
    <w:rsid w:val="007F7D44"/>
    <w:rsid w:val="007F7DCD"/>
    <w:rsid w:val="0080388A"/>
    <w:rsid w:val="0080481D"/>
    <w:rsid w:val="00810BCC"/>
    <w:rsid w:val="00811750"/>
    <w:rsid w:val="00811CB5"/>
    <w:rsid w:val="00814BB3"/>
    <w:rsid w:val="0081796D"/>
    <w:rsid w:val="00821182"/>
    <w:rsid w:val="0082372E"/>
    <w:rsid w:val="008248C3"/>
    <w:rsid w:val="008252B1"/>
    <w:rsid w:val="00841625"/>
    <w:rsid w:val="0084164B"/>
    <w:rsid w:val="00850DB0"/>
    <w:rsid w:val="008536B8"/>
    <w:rsid w:val="00853EEA"/>
    <w:rsid w:val="00855794"/>
    <w:rsid w:val="00863A38"/>
    <w:rsid w:val="008650D3"/>
    <w:rsid w:val="0087169A"/>
    <w:rsid w:val="00871F1F"/>
    <w:rsid w:val="00872B9E"/>
    <w:rsid w:val="00874CF0"/>
    <w:rsid w:val="00876887"/>
    <w:rsid w:val="00876A46"/>
    <w:rsid w:val="0087725F"/>
    <w:rsid w:val="00882CE1"/>
    <w:rsid w:val="0088375F"/>
    <w:rsid w:val="00893B93"/>
    <w:rsid w:val="00895199"/>
    <w:rsid w:val="008A286D"/>
    <w:rsid w:val="008A2DC3"/>
    <w:rsid w:val="008A3240"/>
    <w:rsid w:val="008A40CA"/>
    <w:rsid w:val="008B1070"/>
    <w:rsid w:val="008B51C5"/>
    <w:rsid w:val="008B7067"/>
    <w:rsid w:val="008B7B04"/>
    <w:rsid w:val="008C052F"/>
    <w:rsid w:val="008C3475"/>
    <w:rsid w:val="008D0567"/>
    <w:rsid w:val="008D1361"/>
    <w:rsid w:val="008D3833"/>
    <w:rsid w:val="008D428D"/>
    <w:rsid w:val="008D44F5"/>
    <w:rsid w:val="008D7502"/>
    <w:rsid w:val="008E0B45"/>
    <w:rsid w:val="008E13E4"/>
    <w:rsid w:val="008E2E9E"/>
    <w:rsid w:val="008E3184"/>
    <w:rsid w:val="008E458C"/>
    <w:rsid w:val="008E5044"/>
    <w:rsid w:val="008E5E54"/>
    <w:rsid w:val="008E6CE2"/>
    <w:rsid w:val="008E7C81"/>
    <w:rsid w:val="008F1966"/>
    <w:rsid w:val="008F20A3"/>
    <w:rsid w:val="008F2216"/>
    <w:rsid w:val="008F2606"/>
    <w:rsid w:val="008F34DC"/>
    <w:rsid w:val="008F52D5"/>
    <w:rsid w:val="008F5523"/>
    <w:rsid w:val="008F6B75"/>
    <w:rsid w:val="00901B2C"/>
    <w:rsid w:val="009057FB"/>
    <w:rsid w:val="00905A83"/>
    <w:rsid w:val="00910294"/>
    <w:rsid w:val="00910E82"/>
    <w:rsid w:val="00914487"/>
    <w:rsid w:val="009156F7"/>
    <w:rsid w:val="00925F1E"/>
    <w:rsid w:val="00926CCC"/>
    <w:rsid w:val="009340F6"/>
    <w:rsid w:val="0093589A"/>
    <w:rsid w:val="009438C7"/>
    <w:rsid w:val="00943BD7"/>
    <w:rsid w:val="009443D4"/>
    <w:rsid w:val="00945005"/>
    <w:rsid w:val="00947147"/>
    <w:rsid w:val="0095088F"/>
    <w:rsid w:val="0095155F"/>
    <w:rsid w:val="00951588"/>
    <w:rsid w:val="00953FC9"/>
    <w:rsid w:val="00957AA3"/>
    <w:rsid w:val="009613F8"/>
    <w:rsid w:val="00961BF9"/>
    <w:rsid w:val="00965F75"/>
    <w:rsid w:val="00970C5D"/>
    <w:rsid w:val="009717F2"/>
    <w:rsid w:val="0097240E"/>
    <w:rsid w:val="0097315F"/>
    <w:rsid w:val="0097419D"/>
    <w:rsid w:val="009760B8"/>
    <w:rsid w:val="00977C8B"/>
    <w:rsid w:val="00980DF6"/>
    <w:rsid w:val="009851A9"/>
    <w:rsid w:val="009854E7"/>
    <w:rsid w:val="00985AA7"/>
    <w:rsid w:val="009873C1"/>
    <w:rsid w:val="00987B19"/>
    <w:rsid w:val="00990788"/>
    <w:rsid w:val="00990BB3"/>
    <w:rsid w:val="009928D9"/>
    <w:rsid w:val="00992C2E"/>
    <w:rsid w:val="00993F07"/>
    <w:rsid w:val="009A025A"/>
    <w:rsid w:val="009A2D20"/>
    <w:rsid w:val="009B0F31"/>
    <w:rsid w:val="009B1804"/>
    <w:rsid w:val="009B1F2E"/>
    <w:rsid w:val="009B3E7A"/>
    <w:rsid w:val="009C23A7"/>
    <w:rsid w:val="009C26BC"/>
    <w:rsid w:val="009C56DF"/>
    <w:rsid w:val="009C7319"/>
    <w:rsid w:val="009D0C97"/>
    <w:rsid w:val="009D278D"/>
    <w:rsid w:val="009D4784"/>
    <w:rsid w:val="009E3163"/>
    <w:rsid w:val="009E431E"/>
    <w:rsid w:val="009E78ED"/>
    <w:rsid w:val="009F020D"/>
    <w:rsid w:val="009F0E7D"/>
    <w:rsid w:val="009F3DDF"/>
    <w:rsid w:val="009F3FF7"/>
    <w:rsid w:val="009F5324"/>
    <w:rsid w:val="00A04AB3"/>
    <w:rsid w:val="00A07571"/>
    <w:rsid w:val="00A07797"/>
    <w:rsid w:val="00A078C5"/>
    <w:rsid w:val="00A122EC"/>
    <w:rsid w:val="00A12C43"/>
    <w:rsid w:val="00A13393"/>
    <w:rsid w:val="00A137D0"/>
    <w:rsid w:val="00A13E37"/>
    <w:rsid w:val="00A14F0C"/>
    <w:rsid w:val="00A15C95"/>
    <w:rsid w:val="00A17B93"/>
    <w:rsid w:val="00A2211B"/>
    <w:rsid w:val="00A226EF"/>
    <w:rsid w:val="00A24309"/>
    <w:rsid w:val="00A26ED6"/>
    <w:rsid w:val="00A2750C"/>
    <w:rsid w:val="00A27F5C"/>
    <w:rsid w:val="00A34973"/>
    <w:rsid w:val="00A36F06"/>
    <w:rsid w:val="00A36F43"/>
    <w:rsid w:val="00A36FFF"/>
    <w:rsid w:val="00A40CED"/>
    <w:rsid w:val="00A41273"/>
    <w:rsid w:val="00A44CE7"/>
    <w:rsid w:val="00A45F41"/>
    <w:rsid w:val="00A47904"/>
    <w:rsid w:val="00A5021A"/>
    <w:rsid w:val="00A53FD4"/>
    <w:rsid w:val="00A55520"/>
    <w:rsid w:val="00A648DE"/>
    <w:rsid w:val="00A67753"/>
    <w:rsid w:val="00A720A1"/>
    <w:rsid w:val="00A73BAA"/>
    <w:rsid w:val="00A81B87"/>
    <w:rsid w:val="00A836E2"/>
    <w:rsid w:val="00A83FB2"/>
    <w:rsid w:val="00A87644"/>
    <w:rsid w:val="00A87E45"/>
    <w:rsid w:val="00A91963"/>
    <w:rsid w:val="00A91C94"/>
    <w:rsid w:val="00A92CE3"/>
    <w:rsid w:val="00A9312D"/>
    <w:rsid w:val="00A958E3"/>
    <w:rsid w:val="00A97AF1"/>
    <w:rsid w:val="00AB21F5"/>
    <w:rsid w:val="00AB4E40"/>
    <w:rsid w:val="00AB5A80"/>
    <w:rsid w:val="00AC1811"/>
    <w:rsid w:val="00AC6491"/>
    <w:rsid w:val="00AC653D"/>
    <w:rsid w:val="00AD6248"/>
    <w:rsid w:val="00AD6430"/>
    <w:rsid w:val="00AE3F37"/>
    <w:rsid w:val="00AE4AD4"/>
    <w:rsid w:val="00AE4B81"/>
    <w:rsid w:val="00AE4F5A"/>
    <w:rsid w:val="00AE6ABC"/>
    <w:rsid w:val="00AF39AA"/>
    <w:rsid w:val="00AF5311"/>
    <w:rsid w:val="00B10CB2"/>
    <w:rsid w:val="00B10F34"/>
    <w:rsid w:val="00B15426"/>
    <w:rsid w:val="00B172EC"/>
    <w:rsid w:val="00B20DE5"/>
    <w:rsid w:val="00B220D3"/>
    <w:rsid w:val="00B247A2"/>
    <w:rsid w:val="00B26648"/>
    <w:rsid w:val="00B41A48"/>
    <w:rsid w:val="00B41F65"/>
    <w:rsid w:val="00B43A5D"/>
    <w:rsid w:val="00B4757B"/>
    <w:rsid w:val="00B47FD2"/>
    <w:rsid w:val="00B55332"/>
    <w:rsid w:val="00B6027B"/>
    <w:rsid w:val="00B612AE"/>
    <w:rsid w:val="00B6274B"/>
    <w:rsid w:val="00B63630"/>
    <w:rsid w:val="00B67F21"/>
    <w:rsid w:val="00B74BA6"/>
    <w:rsid w:val="00B80E0B"/>
    <w:rsid w:val="00B85F37"/>
    <w:rsid w:val="00B865DE"/>
    <w:rsid w:val="00B8766F"/>
    <w:rsid w:val="00B91319"/>
    <w:rsid w:val="00B91690"/>
    <w:rsid w:val="00B926D1"/>
    <w:rsid w:val="00B92FFE"/>
    <w:rsid w:val="00B9401C"/>
    <w:rsid w:val="00B95398"/>
    <w:rsid w:val="00B962C3"/>
    <w:rsid w:val="00B9723C"/>
    <w:rsid w:val="00BA1B98"/>
    <w:rsid w:val="00BA4A8B"/>
    <w:rsid w:val="00BA52F7"/>
    <w:rsid w:val="00BA537B"/>
    <w:rsid w:val="00BB0A33"/>
    <w:rsid w:val="00BB0F6A"/>
    <w:rsid w:val="00BB3B87"/>
    <w:rsid w:val="00BD19D7"/>
    <w:rsid w:val="00BD5C1C"/>
    <w:rsid w:val="00BD7E91"/>
    <w:rsid w:val="00BE0549"/>
    <w:rsid w:val="00BE1F29"/>
    <w:rsid w:val="00BE2FEC"/>
    <w:rsid w:val="00BE6297"/>
    <w:rsid w:val="00BF1AC2"/>
    <w:rsid w:val="00BF3F91"/>
    <w:rsid w:val="00C0049C"/>
    <w:rsid w:val="00C02ABD"/>
    <w:rsid w:val="00C07CE0"/>
    <w:rsid w:val="00C12122"/>
    <w:rsid w:val="00C12165"/>
    <w:rsid w:val="00C164CA"/>
    <w:rsid w:val="00C1750D"/>
    <w:rsid w:val="00C1760F"/>
    <w:rsid w:val="00C20AC0"/>
    <w:rsid w:val="00C21745"/>
    <w:rsid w:val="00C250AB"/>
    <w:rsid w:val="00C259A8"/>
    <w:rsid w:val="00C3336E"/>
    <w:rsid w:val="00C40AA4"/>
    <w:rsid w:val="00C41F84"/>
    <w:rsid w:val="00C44E04"/>
    <w:rsid w:val="00C47783"/>
    <w:rsid w:val="00C5001D"/>
    <w:rsid w:val="00C511E4"/>
    <w:rsid w:val="00C550E2"/>
    <w:rsid w:val="00C5788C"/>
    <w:rsid w:val="00C64E90"/>
    <w:rsid w:val="00C6640E"/>
    <w:rsid w:val="00C720E7"/>
    <w:rsid w:val="00C81781"/>
    <w:rsid w:val="00C817C9"/>
    <w:rsid w:val="00C8263B"/>
    <w:rsid w:val="00C83496"/>
    <w:rsid w:val="00C85038"/>
    <w:rsid w:val="00C8598D"/>
    <w:rsid w:val="00C86D1A"/>
    <w:rsid w:val="00C877AB"/>
    <w:rsid w:val="00C877FC"/>
    <w:rsid w:val="00C95FA0"/>
    <w:rsid w:val="00CA2C06"/>
    <w:rsid w:val="00CA5082"/>
    <w:rsid w:val="00CB26DE"/>
    <w:rsid w:val="00CB4828"/>
    <w:rsid w:val="00CC578B"/>
    <w:rsid w:val="00CC585A"/>
    <w:rsid w:val="00CD6CEC"/>
    <w:rsid w:val="00CE013D"/>
    <w:rsid w:val="00CE0611"/>
    <w:rsid w:val="00CE0C57"/>
    <w:rsid w:val="00CE1064"/>
    <w:rsid w:val="00CE71AA"/>
    <w:rsid w:val="00CF220F"/>
    <w:rsid w:val="00CF24FA"/>
    <w:rsid w:val="00CF2BDF"/>
    <w:rsid w:val="00CF34BA"/>
    <w:rsid w:val="00CF4B2A"/>
    <w:rsid w:val="00CF6759"/>
    <w:rsid w:val="00D00F8F"/>
    <w:rsid w:val="00D026C4"/>
    <w:rsid w:val="00D0304B"/>
    <w:rsid w:val="00D05658"/>
    <w:rsid w:val="00D106F4"/>
    <w:rsid w:val="00D14231"/>
    <w:rsid w:val="00D15369"/>
    <w:rsid w:val="00D156F2"/>
    <w:rsid w:val="00D15799"/>
    <w:rsid w:val="00D160DA"/>
    <w:rsid w:val="00D1629F"/>
    <w:rsid w:val="00D177D0"/>
    <w:rsid w:val="00D17A5E"/>
    <w:rsid w:val="00D22525"/>
    <w:rsid w:val="00D22562"/>
    <w:rsid w:val="00D23746"/>
    <w:rsid w:val="00D32439"/>
    <w:rsid w:val="00D337AB"/>
    <w:rsid w:val="00D3703B"/>
    <w:rsid w:val="00D370F2"/>
    <w:rsid w:val="00D41022"/>
    <w:rsid w:val="00D43BA3"/>
    <w:rsid w:val="00D604BE"/>
    <w:rsid w:val="00D60B31"/>
    <w:rsid w:val="00D63F0C"/>
    <w:rsid w:val="00D6588E"/>
    <w:rsid w:val="00D76BE9"/>
    <w:rsid w:val="00D76BED"/>
    <w:rsid w:val="00D77167"/>
    <w:rsid w:val="00D77C06"/>
    <w:rsid w:val="00D8022B"/>
    <w:rsid w:val="00D81256"/>
    <w:rsid w:val="00D82BF4"/>
    <w:rsid w:val="00D844BC"/>
    <w:rsid w:val="00D8667B"/>
    <w:rsid w:val="00D904EF"/>
    <w:rsid w:val="00D92520"/>
    <w:rsid w:val="00D961D2"/>
    <w:rsid w:val="00D9739C"/>
    <w:rsid w:val="00DA0A37"/>
    <w:rsid w:val="00DA527B"/>
    <w:rsid w:val="00DA763F"/>
    <w:rsid w:val="00DA7A95"/>
    <w:rsid w:val="00DB7A13"/>
    <w:rsid w:val="00DC20BD"/>
    <w:rsid w:val="00DC54CE"/>
    <w:rsid w:val="00DC66FD"/>
    <w:rsid w:val="00DD4B49"/>
    <w:rsid w:val="00DD5E27"/>
    <w:rsid w:val="00DD6088"/>
    <w:rsid w:val="00DE455A"/>
    <w:rsid w:val="00DE7C18"/>
    <w:rsid w:val="00DF74DB"/>
    <w:rsid w:val="00DF7BCD"/>
    <w:rsid w:val="00E0567C"/>
    <w:rsid w:val="00E105B8"/>
    <w:rsid w:val="00E10DED"/>
    <w:rsid w:val="00E113AB"/>
    <w:rsid w:val="00E12B59"/>
    <w:rsid w:val="00E1396F"/>
    <w:rsid w:val="00E14A06"/>
    <w:rsid w:val="00E14D66"/>
    <w:rsid w:val="00E22B8A"/>
    <w:rsid w:val="00E268B7"/>
    <w:rsid w:val="00E30AA2"/>
    <w:rsid w:val="00E316D8"/>
    <w:rsid w:val="00E35FA4"/>
    <w:rsid w:val="00E407F4"/>
    <w:rsid w:val="00E41EFD"/>
    <w:rsid w:val="00E42697"/>
    <w:rsid w:val="00E42C6D"/>
    <w:rsid w:val="00E4346F"/>
    <w:rsid w:val="00E43C6C"/>
    <w:rsid w:val="00E45FCF"/>
    <w:rsid w:val="00E51155"/>
    <w:rsid w:val="00E52C45"/>
    <w:rsid w:val="00E52ED5"/>
    <w:rsid w:val="00E54767"/>
    <w:rsid w:val="00E60230"/>
    <w:rsid w:val="00E63212"/>
    <w:rsid w:val="00E6399E"/>
    <w:rsid w:val="00E72E32"/>
    <w:rsid w:val="00E72EE7"/>
    <w:rsid w:val="00E73200"/>
    <w:rsid w:val="00E769DE"/>
    <w:rsid w:val="00E8244A"/>
    <w:rsid w:val="00E839FF"/>
    <w:rsid w:val="00E83FAE"/>
    <w:rsid w:val="00E948D8"/>
    <w:rsid w:val="00E950E3"/>
    <w:rsid w:val="00EA07DD"/>
    <w:rsid w:val="00EA0C95"/>
    <w:rsid w:val="00EA4801"/>
    <w:rsid w:val="00EB0CE4"/>
    <w:rsid w:val="00EB2861"/>
    <w:rsid w:val="00EB2ADC"/>
    <w:rsid w:val="00EB5103"/>
    <w:rsid w:val="00EB78B6"/>
    <w:rsid w:val="00EB796F"/>
    <w:rsid w:val="00EC04D5"/>
    <w:rsid w:val="00EC0A97"/>
    <w:rsid w:val="00EC48BB"/>
    <w:rsid w:val="00EC564F"/>
    <w:rsid w:val="00EC5BAF"/>
    <w:rsid w:val="00ED12DA"/>
    <w:rsid w:val="00ED4677"/>
    <w:rsid w:val="00ED523F"/>
    <w:rsid w:val="00ED5FDB"/>
    <w:rsid w:val="00EF2C72"/>
    <w:rsid w:val="00EF5283"/>
    <w:rsid w:val="00F0298F"/>
    <w:rsid w:val="00F057A7"/>
    <w:rsid w:val="00F07701"/>
    <w:rsid w:val="00F16A4D"/>
    <w:rsid w:val="00F20E09"/>
    <w:rsid w:val="00F25A54"/>
    <w:rsid w:val="00F337AC"/>
    <w:rsid w:val="00F43DDB"/>
    <w:rsid w:val="00F442BD"/>
    <w:rsid w:val="00F46F4D"/>
    <w:rsid w:val="00F513F1"/>
    <w:rsid w:val="00F71A04"/>
    <w:rsid w:val="00F765DD"/>
    <w:rsid w:val="00F84E5A"/>
    <w:rsid w:val="00F868EB"/>
    <w:rsid w:val="00F86991"/>
    <w:rsid w:val="00F86BC4"/>
    <w:rsid w:val="00F93069"/>
    <w:rsid w:val="00F94327"/>
    <w:rsid w:val="00F94681"/>
    <w:rsid w:val="00F94B97"/>
    <w:rsid w:val="00F95F86"/>
    <w:rsid w:val="00F97040"/>
    <w:rsid w:val="00FA1127"/>
    <w:rsid w:val="00FA1FF7"/>
    <w:rsid w:val="00FA26BB"/>
    <w:rsid w:val="00FA5802"/>
    <w:rsid w:val="00FA6EE3"/>
    <w:rsid w:val="00FA7233"/>
    <w:rsid w:val="00FA7256"/>
    <w:rsid w:val="00FB0B68"/>
    <w:rsid w:val="00FB3727"/>
    <w:rsid w:val="00FB484E"/>
    <w:rsid w:val="00FB58AF"/>
    <w:rsid w:val="00FB5DC1"/>
    <w:rsid w:val="00FB7F8E"/>
    <w:rsid w:val="00FC0135"/>
    <w:rsid w:val="00FC0345"/>
    <w:rsid w:val="00FC2A83"/>
    <w:rsid w:val="00FC474B"/>
    <w:rsid w:val="00FC52BA"/>
    <w:rsid w:val="00FC631F"/>
    <w:rsid w:val="00FC64C9"/>
    <w:rsid w:val="00FD0495"/>
    <w:rsid w:val="00FD4994"/>
    <w:rsid w:val="00FD4C81"/>
    <w:rsid w:val="00FE054D"/>
    <w:rsid w:val="00FE1A30"/>
    <w:rsid w:val="00FE1B0B"/>
    <w:rsid w:val="00FE2765"/>
    <w:rsid w:val="00FE7FB7"/>
    <w:rsid w:val="00FF2F07"/>
    <w:rsid w:val="00FF57C0"/>
    <w:rsid w:val="00FF5B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3CC2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F2E8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4">
    <w:name w:val="heading 4"/>
    <w:basedOn w:val="Normal"/>
    <w:link w:val="Heading4Char"/>
    <w:uiPriority w:val="99"/>
    <w:qFormat/>
    <w:rsid w:val="00987B19"/>
    <w:pPr>
      <w:spacing w:before="100" w:beforeAutospacing="1" w:after="100" w:afterAutospacing="1"/>
      <w:outlineLvl w:val="3"/>
    </w:pPr>
    <w:rPr>
      <w:rFonts w:ascii="Arial" w:hAnsi="Arial" w:cs="Arial"/>
      <w:b/>
      <w:bCs/>
      <w:color w:val="6600CC"/>
    </w:rPr>
  </w:style>
  <w:style w:type="paragraph" w:styleId="Heading5">
    <w:name w:val="heading 5"/>
    <w:basedOn w:val="Normal"/>
    <w:next w:val="Normal"/>
    <w:link w:val="Heading5Char"/>
    <w:uiPriority w:val="99"/>
    <w:qFormat/>
    <w:rsid w:val="00157F4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F2E8C"/>
    <w:rPr>
      <w:rFonts w:ascii="Cambria" w:hAnsi="Cambria" w:cs="Times New Roman"/>
      <w:b/>
      <w:kern w:val="32"/>
      <w:sz w:val="32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43552A"/>
    <w:rPr>
      <w:rFonts w:ascii="Calibri" w:hAnsi="Calibri" w:cs="Times New Roman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157F4A"/>
    <w:rPr>
      <w:rFonts w:ascii="Calibri" w:hAnsi="Calibri" w:cs="Times New Roman"/>
      <w:b/>
      <w:i/>
      <w:sz w:val="26"/>
    </w:rPr>
  </w:style>
  <w:style w:type="paragraph" w:styleId="Footer">
    <w:name w:val="footer"/>
    <w:basedOn w:val="Normal"/>
    <w:link w:val="FooterChar"/>
    <w:uiPriority w:val="99"/>
    <w:rsid w:val="00987B19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1265B3"/>
    <w:rPr>
      <w:rFonts w:cs="Times New Roman"/>
      <w:sz w:val="24"/>
    </w:rPr>
  </w:style>
  <w:style w:type="character" w:styleId="PageNumber">
    <w:name w:val="page number"/>
    <w:basedOn w:val="DefaultParagraphFont"/>
    <w:uiPriority w:val="99"/>
    <w:rsid w:val="00987B19"/>
    <w:rPr>
      <w:rFonts w:cs="Times New Roman"/>
    </w:rPr>
  </w:style>
  <w:style w:type="paragraph" w:styleId="Header">
    <w:name w:val="header"/>
    <w:basedOn w:val="Normal"/>
    <w:link w:val="HeaderChar"/>
    <w:uiPriority w:val="99"/>
    <w:rsid w:val="00987B19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3552A"/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D43BA3"/>
    <w:pPr>
      <w:widowControl w:val="0"/>
      <w:autoSpaceDE w:val="0"/>
      <w:autoSpaceDN w:val="0"/>
      <w:adjustRightInd w:val="0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6E5D61"/>
    <w:pPr>
      <w:ind w:left="720"/>
      <w:contextualSpacing/>
    </w:pPr>
  </w:style>
  <w:style w:type="character" w:customStyle="1" w:styleId="apple-style-span">
    <w:name w:val="apple-style-span"/>
    <w:basedOn w:val="DefaultParagraphFont"/>
    <w:uiPriority w:val="99"/>
    <w:rsid w:val="006E5D6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6E5D61"/>
    <w:rPr>
      <w:rFonts w:cs="Times New Roman"/>
    </w:rPr>
  </w:style>
  <w:style w:type="paragraph" w:styleId="NormalWeb">
    <w:name w:val="Normal (Web)"/>
    <w:basedOn w:val="Normal"/>
    <w:uiPriority w:val="99"/>
    <w:rsid w:val="002430C2"/>
  </w:style>
  <w:style w:type="paragraph" w:styleId="BalloonText">
    <w:name w:val="Balloon Text"/>
    <w:basedOn w:val="Normal"/>
    <w:link w:val="BalloonTextChar"/>
    <w:uiPriority w:val="99"/>
    <w:semiHidden/>
    <w:rsid w:val="00B865D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3552A"/>
    <w:rPr>
      <w:rFonts w:cs="Times New Roman"/>
      <w:sz w:val="2"/>
    </w:rPr>
  </w:style>
  <w:style w:type="paragraph" w:customStyle="1" w:styleId="basis">
    <w:name w:val="basis"/>
    <w:basedOn w:val="Normal"/>
    <w:uiPriority w:val="99"/>
    <w:rsid w:val="0025739E"/>
    <w:pPr>
      <w:spacing w:before="100" w:beforeAutospacing="1" w:after="100" w:afterAutospacing="1"/>
    </w:pPr>
  </w:style>
  <w:style w:type="paragraph" w:customStyle="1" w:styleId="distractor">
    <w:name w:val="distractor"/>
    <w:basedOn w:val="Normal"/>
    <w:uiPriority w:val="99"/>
    <w:rsid w:val="0025739E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rsid w:val="00E8244A"/>
    <w:rPr>
      <w:rFonts w:cs="Times New Roman"/>
      <w:color w:val="0000FF"/>
      <w:u w:val="single"/>
    </w:rPr>
  </w:style>
  <w:style w:type="paragraph" w:customStyle="1" w:styleId="style1">
    <w:name w:val="style1"/>
    <w:basedOn w:val="Normal"/>
    <w:uiPriority w:val="99"/>
    <w:rsid w:val="00D60B31"/>
    <w:pPr>
      <w:spacing w:before="100" w:beforeAutospacing="1" w:after="100" w:afterAutospacing="1"/>
    </w:pPr>
  </w:style>
  <w:style w:type="paragraph" w:customStyle="1" w:styleId="leftmargin">
    <w:name w:val="left_margin"/>
    <w:basedOn w:val="Normal"/>
    <w:uiPriority w:val="99"/>
    <w:rsid w:val="00B91319"/>
    <w:pPr>
      <w:spacing w:before="100" w:beforeAutospacing="1" w:after="100" w:afterAutospacing="1"/>
    </w:pPr>
  </w:style>
  <w:style w:type="paragraph" w:styleId="NoSpacing">
    <w:name w:val="No Spacing"/>
    <w:link w:val="NoSpacingChar"/>
    <w:uiPriority w:val="99"/>
    <w:qFormat/>
    <w:rsid w:val="00157688"/>
  </w:style>
  <w:style w:type="character" w:customStyle="1" w:styleId="NoSpacingChar">
    <w:name w:val="No Spacing Char"/>
    <w:link w:val="NoSpacing"/>
    <w:uiPriority w:val="99"/>
    <w:locked/>
    <w:rsid w:val="00157688"/>
    <w:rPr>
      <w:sz w:val="22"/>
    </w:rPr>
  </w:style>
  <w:style w:type="character" w:customStyle="1" w:styleId="mo">
    <w:name w:val="mo"/>
    <w:uiPriority w:val="99"/>
    <w:rsid w:val="00153A53"/>
  </w:style>
  <w:style w:type="paragraph" w:styleId="DocumentMap">
    <w:name w:val="Document Map"/>
    <w:basedOn w:val="Normal"/>
    <w:link w:val="DocumentMapChar"/>
    <w:uiPriority w:val="99"/>
    <w:semiHidden/>
    <w:rsid w:val="005F2CBB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DA527B"/>
    <w:rPr>
      <w:rFonts w:cs="Times New Roman"/>
      <w:sz w:val="2"/>
    </w:rPr>
  </w:style>
  <w:style w:type="paragraph" w:customStyle="1" w:styleId="a">
    <w:name w:val="Буллит"/>
    <w:basedOn w:val="Normal"/>
    <w:link w:val="a0"/>
    <w:uiPriority w:val="99"/>
    <w:rsid w:val="00977C8B"/>
    <w:pPr>
      <w:autoSpaceDE w:val="0"/>
      <w:autoSpaceDN w:val="0"/>
      <w:adjustRightInd w:val="0"/>
      <w:spacing w:line="214" w:lineRule="atLeast"/>
      <w:ind w:firstLine="244"/>
      <w:jc w:val="both"/>
      <w:textAlignment w:val="center"/>
    </w:pPr>
    <w:rPr>
      <w:rFonts w:ascii="NewtonCSanPin" w:hAnsi="NewtonCSanPin"/>
      <w:color w:val="000000"/>
      <w:sz w:val="20"/>
      <w:szCs w:val="20"/>
    </w:rPr>
  </w:style>
  <w:style w:type="character" w:customStyle="1" w:styleId="a0">
    <w:name w:val="Буллит Знак"/>
    <w:link w:val="a"/>
    <w:uiPriority w:val="99"/>
    <w:locked/>
    <w:rsid w:val="00977C8B"/>
    <w:rPr>
      <w:rFonts w:ascii="NewtonCSanPin" w:hAnsi="NewtonCSanPin"/>
      <w:color w:val="000000"/>
      <w:lang w:val="ru-RU" w:eastAsia="ru-RU"/>
    </w:rPr>
  </w:style>
  <w:style w:type="paragraph" w:customStyle="1" w:styleId="1">
    <w:name w:val="Без интервала1"/>
    <w:link w:val="a1"/>
    <w:uiPriority w:val="99"/>
    <w:rsid w:val="00977C8B"/>
  </w:style>
  <w:style w:type="character" w:customStyle="1" w:styleId="a1">
    <w:name w:val="Без интервала Знак"/>
    <w:link w:val="1"/>
    <w:uiPriority w:val="99"/>
    <w:locked/>
    <w:rsid w:val="00977C8B"/>
    <w:rPr>
      <w:sz w:val="22"/>
      <w:lang w:val="ru-RU" w:eastAsia="ru-RU"/>
    </w:rPr>
  </w:style>
  <w:style w:type="character" w:customStyle="1" w:styleId="s2">
    <w:name w:val="s2"/>
    <w:uiPriority w:val="99"/>
    <w:rsid w:val="00977C8B"/>
  </w:style>
  <w:style w:type="paragraph" w:customStyle="1" w:styleId="a2">
    <w:name w:val="Без интервала"/>
    <w:uiPriority w:val="99"/>
    <w:rsid w:val="001221A8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0719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71914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9122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19143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19146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19147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19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studfiles.net/html/1612/276/html_FoISbjqG0o.43RL/img-n1rBne.png" TargetMode="External"/><Relationship Id="rId18" Type="http://schemas.openxmlformats.org/officeDocument/2006/relationships/oleObject" Target="embeddings/oleObject3.bin"/><Relationship Id="rId26" Type="http://schemas.openxmlformats.org/officeDocument/2006/relationships/image" Target="media/image13.png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34" Type="http://schemas.openxmlformats.org/officeDocument/2006/relationships/image" Target="media/image18.png"/><Relationship Id="rId42" Type="http://schemas.openxmlformats.org/officeDocument/2006/relationships/oleObject" Target="embeddings/oleObject13.bin"/><Relationship Id="rId47" Type="http://schemas.openxmlformats.org/officeDocument/2006/relationships/oleObject" Target="embeddings/oleObject15.bin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oleObject" Target="embeddings/oleObject6.bin"/><Relationship Id="rId33" Type="http://schemas.openxmlformats.org/officeDocument/2006/relationships/image" Target="media/image17.png"/><Relationship Id="rId38" Type="http://schemas.openxmlformats.org/officeDocument/2006/relationships/oleObject" Target="embeddings/oleObject11.bin"/><Relationship Id="rId46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oleObject" Target="embeddings/oleObject9.bin"/><Relationship Id="rId37" Type="http://schemas.openxmlformats.org/officeDocument/2006/relationships/image" Target="media/image20.png"/><Relationship Id="rId40" Type="http://schemas.openxmlformats.org/officeDocument/2006/relationships/oleObject" Target="embeddings/oleObject12.bin"/><Relationship Id="rId45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0.bin"/><Relationship Id="rId49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16.png"/><Relationship Id="rId44" Type="http://schemas.openxmlformats.org/officeDocument/2006/relationships/oleObject" Target="embeddings/oleObject14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oleObject" Target="embeddings/oleObject8.bin"/><Relationship Id="rId35" Type="http://schemas.openxmlformats.org/officeDocument/2006/relationships/image" Target="media/image19.png"/><Relationship Id="rId43" Type="http://schemas.openxmlformats.org/officeDocument/2006/relationships/image" Target="media/image23.png"/><Relationship Id="rId48" Type="http://schemas.openxmlformats.org/officeDocument/2006/relationships/footer" Target="footer1.xml"/><Relationship Id="rId8" Type="http://schemas.openxmlformats.org/officeDocument/2006/relationships/oleObject" Target="embeddings/oleObject1.bin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661</TotalTime>
  <Pages>4</Pages>
  <Words>1082</Words>
  <Characters>6169</Characters>
  <Application>Microsoft Office Outlook</Application>
  <DocSecurity>0</DocSecurity>
  <Lines>0</Lines>
  <Paragraphs>0</Paragraphs>
  <ScaleCrop>false</ScaleCrop>
  <Company>ЦОКО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ИТОГОВЫЙ ТЕСТ ПО ИСТОРИИ 10 КЛАСС                                               1 ВАРИАНТ</dc:title>
  <dc:subject/>
  <dc:creator>user</dc:creator>
  <cp:keywords/>
  <dc:description/>
  <cp:lastModifiedBy>Таня</cp:lastModifiedBy>
  <cp:revision>40</cp:revision>
  <cp:lastPrinted>2018-04-10T06:45:00Z</cp:lastPrinted>
  <dcterms:created xsi:type="dcterms:W3CDTF">2018-03-01T10:00:00Z</dcterms:created>
  <dcterms:modified xsi:type="dcterms:W3CDTF">2018-05-15T12:50:00Z</dcterms:modified>
</cp:coreProperties>
</file>